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9FD26" w14:textId="65DF648E" w:rsidR="00443E10" w:rsidRDefault="00443E10" w:rsidP="00443E10">
      <w:pPr>
        <w:rPr>
          <w:rFonts w:asciiTheme="majorHAnsi" w:hAnsiTheme="majorHAnsi"/>
        </w:rPr>
      </w:pPr>
    </w:p>
    <w:p w14:paraId="462177D3" w14:textId="0CFEA422" w:rsidR="0013009A" w:rsidRDefault="0013009A" w:rsidP="00443E10">
      <w:pPr>
        <w:rPr>
          <w:rFonts w:asciiTheme="majorHAnsi" w:hAnsiTheme="majorHAnsi"/>
        </w:rPr>
      </w:pPr>
    </w:p>
    <w:p w14:paraId="1FEB74F6" w14:textId="26F2B538" w:rsidR="0013009A" w:rsidRDefault="0013009A" w:rsidP="00443E10">
      <w:pPr>
        <w:rPr>
          <w:rFonts w:asciiTheme="majorHAnsi" w:hAnsiTheme="majorHAnsi"/>
        </w:rPr>
      </w:pPr>
    </w:p>
    <w:p w14:paraId="481EF37E" w14:textId="667013EB" w:rsidR="0013009A" w:rsidRDefault="0013009A" w:rsidP="00443E10">
      <w:pPr>
        <w:rPr>
          <w:rFonts w:asciiTheme="majorHAnsi" w:hAnsiTheme="majorHAnsi"/>
        </w:rPr>
      </w:pPr>
    </w:p>
    <w:p w14:paraId="74B914D4" w14:textId="77777777" w:rsidR="0013009A" w:rsidRPr="0013009A" w:rsidRDefault="0013009A" w:rsidP="00443E10">
      <w:pPr>
        <w:rPr>
          <w:rFonts w:asciiTheme="majorHAnsi" w:hAnsiTheme="majorHAnsi"/>
        </w:rPr>
      </w:pPr>
    </w:p>
    <w:p w14:paraId="69317325" w14:textId="77777777" w:rsidR="00443E10" w:rsidRPr="0013009A" w:rsidRDefault="00443E10" w:rsidP="00443E10">
      <w:pPr>
        <w:rPr>
          <w:rFonts w:asciiTheme="majorHAnsi" w:hAnsiTheme="majorHAnsi"/>
        </w:rPr>
      </w:pPr>
    </w:p>
    <w:p w14:paraId="291B3234" w14:textId="77777777" w:rsidR="00443E10" w:rsidRPr="0013009A" w:rsidRDefault="00443E10" w:rsidP="00443E10">
      <w:pPr>
        <w:rPr>
          <w:rFonts w:asciiTheme="majorHAnsi" w:hAnsiTheme="majorHAnsi"/>
        </w:rPr>
      </w:pPr>
    </w:p>
    <w:p w14:paraId="1361AD9D" w14:textId="77777777" w:rsidR="00443E10" w:rsidRPr="0013009A" w:rsidRDefault="00443E10" w:rsidP="00443E10">
      <w:pPr>
        <w:tabs>
          <w:tab w:val="left" w:pos="8100"/>
        </w:tabs>
        <w:rPr>
          <w:rFonts w:asciiTheme="majorHAnsi" w:hAnsiTheme="majorHAnsi"/>
        </w:rPr>
      </w:pPr>
    </w:p>
    <w:p w14:paraId="67F7066E" w14:textId="77777777" w:rsidR="00443E10" w:rsidRPr="0013009A" w:rsidRDefault="00443E10" w:rsidP="0013009A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jc w:val="center"/>
        <w:rPr>
          <w:rFonts w:asciiTheme="majorHAnsi" w:hAnsiTheme="majorHAnsi"/>
          <w:sz w:val="48"/>
        </w:rPr>
      </w:pPr>
    </w:p>
    <w:tbl>
      <w:tblPr>
        <w:tblW w:w="0" w:type="auto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0"/>
      </w:tblGrid>
      <w:tr w:rsidR="00443E10" w:rsidRPr="0013009A" w14:paraId="5913A2F6" w14:textId="77777777" w:rsidTr="005502E5">
        <w:tc>
          <w:tcPr>
            <w:tcW w:w="9430" w:type="dxa"/>
            <w:tcBorders>
              <w:top w:val="nil"/>
              <w:left w:val="nil"/>
              <w:bottom w:val="nil"/>
              <w:right w:val="nil"/>
            </w:tcBorders>
          </w:tcPr>
          <w:p w14:paraId="0ABE8DFE" w14:textId="77777777" w:rsidR="00443E10" w:rsidRPr="0013009A" w:rsidRDefault="00443E10" w:rsidP="0013009A">
            <w:pPr>
              <w:jc w:val="center"/>
              <w:rPr>
                <w:rFonts w:asciiTheme="majorHAnsi" w:hAnsiTheme="majorHAnsi"/>
                <w:b/>
                <w:sz w:val="56"/>
              </w:rPr>
            </w:pPr>
            <w:proofErr w:type="gramStart"/>
            <w:r w:rsidRPr="0013009A">
              <w:rPr>
                <w:rFonts w:asciiTheme="majorHAnsi" w:hAnsiTheme="majorHAnsi"/>
                <w:b/>
                <w:sz w:val="56"/>
              </w:rPr>
              <w:t xml:space="preserve">Tilbudsinnbydelse  </w:t>
            </w:r>
            <w:proofErr w:type="spellStart"/>
            <w:r w:rsidRPr="0013009A">
              <w:rPr>
                <w:rFonts w:asciiTheme="majorHAnsi" w:hAnsiTheme="majorHAnsi"/>
                <w:b/>
                <w:sz w:val="56"/>
              </w:rPr>
              <w:t>minikonkurranse</w:t>
            </w:r>
            <w:proofErr w:type="spellEnd"/>
            <w:proofErr w:type="gramEnd"/>
            <w:r w:rsidRPr="0013009A">
              <w:rPr>
                <w:rFonts w:asciiTheme="majorHAnsi" w:hAnsiTheme="majorHAnsi"/>
                <w:b/>
                <w:sz w:val="56"/>
              </w:rPr>
              <w:t xml:space="preserve"> </w:t>
            </w:r>
            <w:proofErr w:type="spellStart"/>
            <w:r w:rsidRPr="0013009A">
              <w:rPr>
                <w:rFonts w:asciiTheme="majorHAnsi" w:hAnsiTheme="majorHAnsi"/>
                <w:b/>
                <w:sz w:val="56"/>
              </w:rPr>
              <w:t>renholdstjentester</w:t>
            </w:r>
            <w:proofErr w:type="spellEnd"/>
          </w:p>
          <w:p w14:paraId="4B5A0F8E" w14:textId="77777777" w:rsidR="00443E10" w:rsidRPr="0013009A" w:rsidRDefault="00443E10" w:rsidP="0013009A">
            <w:pPr>
              <w:jc w:val="center"/>
              <w:rPr>
                <w:rFonts w:asciiTheme="majorHAnsi" w:hAnsiTheme="majorHAnsi"/>
                <w:sz w:val="48"/>
              </w:rPr>
            </w:pPr>
            <w:r w:rsidRPr="0013009A">
              <w:rPr>
                <w:rFonts w:asciiTheme="majorHAnsi" w:hAnsiTheme="majorHAnsi"/>
                <w:sz w:val="48"/>
                <w:highlight w:val="yellow"/>
              </w:rPr>
              <w:t>ved/for (virksomhetens navn)</w:t>
            </w:r>
          </w:p>
        </w:tc>
      </w:tr>
    </w:tbl>
    <w:p w14:paraId="615F922E" w14:textId="7B610FE2" w:rsidR="00443E10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55AB4F81" w14:textId="2815F230" w:rsidR="0013009A" w:rsidRDefault="0013009A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6CF8EB9C" w14:textId="77777777" w:rsidR="0013009A" w:rsidRPr="0013009A" w:rsidRDefault="0013009A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2A77CE3F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51301111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3C0B8C46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22111DC4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05AFB4DC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40BA086E" w14:textId="77777777" w:rsidR="00443E10" w:rsidRPr="0013009A" w:rsidRDefault="00443E10" w:rsidP="00443E10">
      <w:pPr>
        <w:pStyle w:val="Bunntekst"/>
        <w:tabs>
          <w:tab w:val="clear" w:pos="4536"/>
          <w:tab w:val="clear" w:pos="9072"/>
          <w:tab w:val="left" w:pos="6237"/>
          <w:tab w:val="decimal" w:pos="7371"/>
        </w:tabs>
        <w:spacing w:before="40"/>
        <w:ind w:left="1560"/>
        <w:rPr>
          <w:rFonts w:asciiTheme="majorHAnsi" w:hAnsiTheme="majorHAnsi"/>
          <w:sz w:val="48"/>
        </w:rPr>
      </w:pPr>
    </w:p>
    <w:p w14:paraId="3BE239C1" w14:textId="77777777" w:rsidR="00443E10" w:rsidRPr="0013009A" w:rsidRDefault="00443E10" w:rsidP="00443E10">
      <w:pPr>
        <w:rPr>
          <w:rFonts w:asciiTheme="majorHAnsi" w:hAnsiTheme="majorHAnsi"/>
        </w:rPr>
      </w:pPr>
    </w:p>
    <w:p w14:paraId="70CE7A20" w14:textId="09ED6333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lastRenderedPageBreak/>
        <w:t>Inn</w:t>
      </w:r>
      <w:r w:rsidR="00B070EB">
        <w:t>ledning</w:t>
      </w:r>
    </w:p>
    <w:p w14:paraId="03E030CE" w14:textId="77777777" w:rsid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Oslo kommune, ved </w:t>
      </w:r>
      <w:r w:rsidRPr="0013009A">
        <w:rPr>
          <w:rFonts w:asciiTheme="majorHAnsi" w:hAnsiTheme="majorHAnsi"/>
          <w:highlight w:val="yellow"/>
        </w:rPr>
        <w:t>………</w:t>
      </w:r>
      <w:proofErr w:type="gramStart"/>
      <w:r w:rsidRPr="0013009A">
        <w:rPr>
          <w:rFonts w:asciiTheme="majorHAnsi" w:hAnsiTheme="majorHAnsi"/>
          <w:highlight w:val="yellow"/>
        </w:rPr>
        <w:t>………….</w:t>
      </w:r>
      <w:proofErr w:type="gramEnd"/>
      <w:r w:rsidRPr="0013009A">
        <w:rPr>
          <w:rFonts w:asciiTheme="majorHAnsi" w:hAnsiTheme="majorHAnsi"/>
          <w:highlight w:val="yellow"/>
        </w:rPr>
        <w:t>,</w:t>
      </w:r>
      <w:r w:rsidRPr="0013009A">
        <w:rPr>
          <w:rFonts w:asciiTheme="majorHAnsi" w:hAnsiTheme="majorHAnsi"/>
        </w:rPr>
        <w:t xml:space="preserve"> </w:t>
      </w:r>
    </w:p>
    <w:p w14:paraId="4DDE01F4" w14:textId="77777777" w:rsidR="0013009A" w:rsidRDefault="0013009A" w:rsidP="00443E10">
      <w:pPr>
        <w:rPr>
          <w:rFonts w:asciiTheme="majorHAnsi" w:hAnsiTheme="majorHAnsi"/>
        </w:rPr>
      </w:pPr>
    </w:p>
    <w:p w14:paraId="1A7BAFA0" w14:textId="77777777" w:rsid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innbyr med dette til </w:t>
      </w:r>
      <w:proofErr w:type="spellStart"/>
      <w:r w:rsidRPr="0013009A">
        <w:rPr>
          <w:rFonts w:asciiTheme="majorHAnsi" w:hAnsiTheme="majorHAnsi"/>
        </w:rPr>
        <w:t>minikonkurranse</w:t>
      </w:r>
      <w:proofErr w:type="spellEnd"/>
      <w:r w:rsidRPr="0013009A">
        <w:rPr>
          <w:rFonts w:asciiTheme="majorHAnsi" w:hAnsiTheme="majorHAnsi"/>
        </w:rPr>
        <w:t xml:space="preserve"> på kjøp av </w:t>
      </w:r>
      <w:r w:rsidRPr="0013009A">
        <w:rPr>
          <w:rFonts w:asciiTheme="majorHAnsi" w:hAnsiTheme="majorHAnsi"/>
          <w:highlight w:val="yellow"/>
        </w:rPr>
        <w:t>………………………</w:t>
      </w:r>
      <w:r w:rsidRPr="0013009A">
        <w:rPr>
          <w:rFonts w:asciiTheme="majorHAnsi" w:hAnsiTheme="majorHAnsi"/>
        </w:rPr>
        <w:t xml:space="preserve"> </w:t>
      </w:r>
    </w:p>
    <w:p w14:paraId="3C3015BC" w14:textId="58FDC501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til </w:t>
      </w:r>
      <w:r w:rsidRPr="0013009A">
        <w:rPr>
          <w:rFonts w:asciiTheme="majorHAnsi" w:hAnsiTheme="majorHAnsi"/>
          <w:highlight w:val="yellow"/>
        </w:rPr>
        <w:t>…………………</w:t>
      </w:r>
      <w:proofErr w:type="gramStart"/>
      <w:r w:rsidRPr="0013009A">
        <w:rPr>
          <w:rFonts w:asciiTheme="majorHAnsi" w:hAnsiTheme="majorHAnsi"/>
          <w:highlight w:val="yellow"/>
        </w:rPr>
        <w:t>………….</w:t>
      </w:r>
      <w:proofErr w:type="gramEnd"/>
      <w:r w:rsidRPr="0013009A">
        <w:rPr>
          <w:rFonts w:asciiTheme="majorHAnsi" w:hAnsiTheme="majorHAnsi"/>
        </w:rPr>
        <w:t xml:space="preserve">. </w:t>
      </w:r>
    </w:p>
    <w:p w14:paraId="1BBEADBB" w14:textId="77777777" w:rsidR="00443E10" w:rsidRPr="0013009A" w:rsidRDefault="00443E10" w:rsidP="00443E10">
      <w:pPr>
        <w:rPr>
          <w:rFonts w:asciiTheme="majorHAnsi" w:hAnsiTheme="majorHAnsi"/>
        </w:rPr>
      </w:pPr>
    </w:p>
    <w:p w14:paraId="7D1BB001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For mer informasjon om oppdraget, se vedlagte </w:t>
      </w:r>
      <w:commentRangeStart w:id="0"/>
      <w:r w:rsidRPr="0013009A">
        <w:rPr>
          <w:rFonts w:asciiTheme="majorHAnsi" w:hAnsiTheme="majorHAnsi"/>
        </w:rPr>
        <w:t>prisskjema og/eller renholdsplaner</w:t>
      </w:r>
      <w:commentRangeEnd w:id="0"/>
      <w:r w:rsidRPr="0013009A">
        <w:rPr>
          <w:rStyle w:val="Merknadsreferanse"/>
          <w:rFonts w:asciiTheme="majorHAnsi" w:hAnsiTheme="majorHAnsi"/>
        </w:rPr>
        <w:commentReference w:id="0"/>
      </w:r>
      <w:r w:rsidRPr="0013009A">
        <w:rPr>
          <w:rFonts w:asciiTheme="majorHAnsi" w:hAnsiTheme="majorHAnsi"/>
        </w:rPr>
        <w:t xml:space="preserve">. </w:t>
      </w:r>
    </w:p>
    <w:p w14:paraId="2A3C04BC" w14:textId="77777777" w:rsidR="00443E10" w:rsidRPr="0013009A" w:rsidRDefault="00443E10" w:rsidP="00443E10">
      <w:pPr>
        <w:rPr>
          <w:rFonts w:asciiTheme="majorHAnsi" w:hAnsiTheme="majorHAnsi"/>
        </w:rPr>
      </w:pPr>
    </w:p>
    <w:p w14:paraId="5B8E6933" w14:textId="77777777" w:rsidR="00443E10" w:rsidRPr="0013009A" w:rsidRDefault="00443E10" w:rsidP="00443E10">
      <w:pPr>
        <w:tabs>
          <w:tab w:val="left" w:pos="0"/>
        </w:tabs>
        <w:rPr>
          <w:rFonts w:asciiTheme="majorHAnsi" w:hAnsiTheme="majorHAnsi"/>
        </w:rPr>
      </w:pPr>
      <w:r w:rsidRPr="0013009A">
        <w:rPr>
          <w:rFonts w:asciiTheme="majorHAnsi" w:hAnsiTheme="majorHAnsi"/>
        </w:rPr>
        <w:t>All kommunikasjon, herunder eventuelle spørsmål, skal skje gjennom kommunens verktøy for konkurransegjennomføring (KGV).</w:t>
      </w:r>
    </w:p>
    <w:p w14:paraId="0166BF9E" w14:textId="77777777" w:rsidR="00443E10" w:rsidRPr="0013009A" w:rsidRDefault="00443E10" w:rsidP="00443E10">
      <w:pPr>
        <w:rPr>
          <w:rFonts w:asciiTheme="majorHAnsi" w:hAnsiTheme="majorHAnsi"/>
        </w:rPr>
      </w:pPr>
    </w:p>
    <w:p w14:paraId="5DD1CE10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>Avtaleperiode</w:t>
      </w:r>
    </w:p>
    <w:p w14:paraId="54DB2875" w14:textId="77777777" w:rsidR="00443E10" w:rsidRPr="0013009A" w:rsidRDefault="00443E10" w:rsidP="0013009A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Avtaleperioden regnes fra </w:t>
      </w:r>
      <w:proofErr w:type="spellStart"/>
      <w:r w:rsidRPr="0013009A">
        <w:rPr>
          <w:rFonts w:asciiTheme="majorHAnsi" w:hAnsiTheme="majorHAnsi"/>
        </w:rPr>
        <w:t>oppstartsdato</w:t>
      </w:r>
      <w:proofErr w:type="spellEnd"/>
      <w:r w:rsidRPr="0013009A">
        <w:rPr>
          <w:rFonts w:asciiTheme="majorHAnsi" w:hAnsiTheme="majorHAnsi"/>
        </w:rPr>
        <w:t xml:space="preserve"> </w:t>
      </w:r>
      <w:commentRangeStart w:id="1"/>
      <w:commentRangeStart w:id="2"/>
      <w:proofErr w:type="spellStart"/>
      <w:r w:rsidRPr="0013009A">
        <w:rPr>
          <w:rFonts w:asciiTheme="majorHAnsi" w:hAnsiTheme="majorHAnsi"/>
        </w:rPr>
        <w:t>xx.xx.xxxx</w:t>
      </w:r>
      <w:proofErr w:type="spellEnd"/>
      <w:r w:rsidRPr="0013009A">
        <w:rPr>
          <w:rFonts w:asciiTheme="majorHAnsi" w:hAnsiTheme="majorHAnsi"/>
        </w:rPr>
        <w:t xml:space="preserve"> til og med </w:t>
      </w:r>
      <w:proofErr w:type="spellStart"/>
      <w:r w:rsidRPr="0013009A">
        <w:rPr>
          <w:rFonts w:asciiTheme="majorHAnsi" w:hAnsiTheme="majorHAnsi"/>
        </w:rPr>
        <w:t>xx.xx.xxxx</w:t>
      </w:r>
      <w:commentRangeEnd w:id="1"/>
      <w:proofErr w:type="spellEnd"/>
      <w:r w:rsidRPr="0013009A">
        <w:rPr>
          <w:rStyle w:val="Merknadsreferanse"/>
          <w:rFonts w:asciiTheme="majorHAnsi" w:hAnsiTheme="majorHAnsi"/>
        </w:rPr>
        <w:commentReference w:id="1"/>
      </w:r>
      <w:commentRangeEnd w:id="2"/>
      <w:r w:rsidRPr="0013009A">
        <w:rPr>
          <w:rStyle w:val="Merknadsreferanse"/>
          <w:rFonts w:asciiTheme="majorHAnsi" w:hAnsiTheme="majorHAnsi"/>
        </w:rPr>
        <w:commentReference w:id="2"/>
      </w:r>
      <w:r w:rsidRPr="0013009A">
        <w:rPr>
          <w:rFonts w:asciiTheme="majorHAnsi" w:hAnsiTheme="majorHAnsi"/>
        </w:rPr>
        <w:t>.</w:t>
      </w:r>
    </w:p>
    <w:p w14:paraId="76AC0457" w14:textId="77777777" w:rsidR="00443E10" w:rsidRPr="0013009A" w:rsidRDefault="00443E10" w:rsidP="00443E10">
      <w:pPr>
        <w:rPr>
          <w:rFonts w:asciiTheme="majorHAnsi" w:hAnsiTheme="majorHAnsi"/>
        </w:rPr>
      </w:pPr>
    </w:p>
    <w:p w14:paraId="402F76C4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 xml:space="preserve">Estimert volum </w:t>
      </w:r>
    </w:p>
    <w:p w14:paraId="77EC0C19" w14:textId="2B36C29C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Anskaffelsens verdi er estimert til å overstige kr. </w:t>
      </w:r>
      <w:r w:rsidRPr="0013009A">
        <w:rPr>
          <w:rFonts w:asciiTheme="majorHAnsi" w:hAnsiTheme="majorHAnsi"/>
          <w:highlight w:val="yellow"/>
        </w:rPr>
        <w:t>1</w:t>
      </w:r>
      <w:r w:rsidR="000673EA">
        <w:rPr>
          <w:rFonts w:asciiTheme="majorHAnsi" w:hAnsiTheme="majorHAnsi"/>
          <w:highlight w:val="yellow"/>
        </w:rPr>
        <w:t>5</w:t>
      </w:r>
      <w:r w:rsidRPr="0013009A">
        <w:rPr>
          <w:rFonts w:asciiTheme="majorHAnsi" w:hAnsiTheme="majorHAnsi"/>
          <w:highlight w:val="yellow"/>
        </w:rPr>
        <w:t>0 000</w:t>
      </w:r>
      <w:r w:rsidRPr="0013009A">
        <w:rPr>
          <w:rFonts w:asciiTheme="majorHAnsi" w:hAnsiTheme="majorHAnsi"/>
        </w:rPr>
        <w:t xml:space="preserve">,- og lyses dermed ut som </w:t>
      </w:r>
      <w:proofErr w:type="spellStart"/>
      <w:r w:rsidRPr="0013009A">
        <w:rPr>
          <w:rFonts w:asciiTheme="majorHAnsi" w:hAnsiTheme="majorHAnsi"/>
        </w:rPr>
        <w:t>minikonkurranse</w:t>
      </w:r>
      <w:proofErr w:type="spellEnd"/>
      <w:r w:rsidRPr="0013009A">
        <w:rPr>
          <w:rFonts w:asciiTheme="majorHAnsi" w:hAnsiTheme="majorHAnsi"/>
        </w:rPr>
        <w:t xml:space="preserve"> mellom våre avtaleleverandører. Forespørsel om å delta i konkurransen går til alle som er tildelt samkjøpsavtale med Oslo kommune for renholdstjenester.</w:t>
      </w:r>
    </w:p>
    <w:p w14:paraId="3599258D" w14:textId="77777777" w:rsidR="00443E10" w:rsidRPr="0013009A" w:rsidRDefault="00443E10" w:rsidP="00443E10">
      <w:pPr>
        <w:rPr>
          <w:rFonts w:asciiTheme="majorHAnsi" w:hAnsiTheme="majorHAnsi"/>
        </w:rPr>
      </w:pPr>
    </w:p>
    <w:p w14:paraId="4F425F79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>Tildelingskriterier:</w:t>
      </w:r>
    </w:p>
    <w:p w14:paraId="40558936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Alle gyldige tilbud vil bli evaluert på følgende måte: </w:t>
      </w:r>
    </w:p>
    <w:p w14:paraId="2C7DB7CE" w14:textId="77777777" w:rsidR="00443E10" w:rsidRPr="0013009A" w:rsidRDefault="00443E10" w:rsidP="00443E10">
      <w:pPr>
        <w:rPr>
          <w:rFonts w:asciiTheme="majorHAnsi" w:hAnsiTheme="majorHAnsi"/>
        </w:rPr>
      </w:pPr>
    </w:p>
    <w:tbl>
      <w:tblPr>
        <w:tblW w:w="9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4"/>
        <w:gridCol w:w="2506"/>
        <w:gridCol w:w="4178"/>
        <w:gridCol w:w="784"/>
      </w:tblGrid>
      <w:tr w:rsidR="00443E10" w:rsidRPr="0013009A" w14:paraId="1DB8E988" w14:textId="77777777" w:rsidTr="000673EA">
        <w:trPr>
          <w:trHeight w:val="270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A2859" w:themeFill="text2"/>
            <w:hideMark/>
          </w:tcPr>
          <w:p w14:paraId="6E0135D8" w14:textId="77777777" w:rsidR="00443E10" w:rsidRPr="0013009A" w:rsidRDefault="00443E10" w:rsidP="005502E5">
            <w:pPr>
              <w:rPr>
                <w:rFonts w:asciiTheme="majorHAnsi" w:eastAsia="Calibri" w:hAnsiTheme="majorHAnsi"/>
                <w:b/>
                <w:bCs/>
              </w:rPr>
            </w:pPr>
            <w:r w:rsidRPr="0013009A">
              <w:rPr>
                <w:rFonts w:asciiTheme="majorHAnsi" w:eastAsia="Calibri" w:hAnsiTheme="majorHAnsi"/>
                <w:b/>
                <w:bCs/>
              </w:rPr>
              <w:t>Tildelingskriterier</w:t>
            </w:r>
          </w:p>
          <w:p w14:paraId="3F7BA1C5" w14:textId="77777777" w:rsidR="00443E10" w:rsidRPr="0013009A" w:rsidRDefault="00443E10" w:rsidP="005502E5">
            <w:pPr>
              <w:rPr>
                <w:rFonts w:asciiTheme="majorHAnsi" w:eastAsia="Calibri" w:hAnsiTheme="majorHAnsi"/>
                <w:b/>
                <w:bCs/>
              </w:rPr>
            </w:pPr>
            <w:r w:rsidRPr="0013009A">
              <w:rPr>
                <w:rFonts w:asciiTheme="majorHAnsi" w:eastAsia="Calibri" w:hAnsiTheme="majorHAnsi"/>
                <w:b/>
                <w:bCs/>
              </w:rPr>
              <w:t>Beskrivelse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A2859" w:themeFill="text2"/>
          </w:tcPr>
          <w:p w14:paraId="04F9D79D" w14:textId="77777777" w:rsidR="00443E10" w:rsidRPr="0013009A" w:rsidRDefault="00443E10" w:rsidP="005502E5">
            <w:pPr>
              <w:rPr>
                <w:rFonts w:asciiTheme="majorHAnsi" w:eastAsia="Calibri" w:hAnsiTheme="majorHAnsi"/>
                <w:b/>
                <w:bCs/>
              </w:rPr>
            </w:pPr>
            <w:r w:rsidRPr="0013009A">
              <w:rPr>
                <w:rFonts w:asciiTheme="majorHAnsi" w:eastAsia="Calibri" w:hAnsiTheme="majorHAnsi"/>
                <w:b/>
                <w:bCs/>
              </w:rPr>
              <w:t>Dokumentasjon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A2859" w:themeFill="text2"/>
          </w:tcPr>
          <w:p w14:paraId="7FD15BBA" w14:textId="77777777" w:rsidR="00443E10" w:rsidRPr="0013009A" w:rsidRDefault="00443E10" w:rsidP="005502E5">
            <w:pPr>
              <w:rPr>
                <w:rFonts w:asciiTheme="majorHAnsi" w:eastAsia="Calibri" w:hAnsiTheme="majorHAnsi"/>
                <w:b/>
                <w:bCs/>
              </w:rPr>
            </w:pPr>
            <w:r w:rsidRPr="0013009A">
              <w:rPr>
                <w:rFonts w:asciiTheme="majorHAnsi" w:eastAsia="Calibri" w:hAnsiTheme="majorHAnsi"/>
                <w:b/>
                <w:bCs/>
              </w:rPr>
              <w:t>Vekt</w:t>
            </w:r>
          </w:p>
        </w:tc>
      </w:tr>
      <w:tr w:rsidR="00443E10" w:rsidRPr="0013009A" w14:paraId="49B8F852" w14:textId="77777777" w:rsidTr="000673EA">
        <w:trPr>
          <w:trHeight w:val="192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BCBA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Pris</w:t>
            </w:r>
          </w:p>
          <w:p w14:paraId="10CC1FDD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  <w:p w14:paraId="01EF112B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54B8" w14:textId="77777777" w:rsidR="00443E10" w:rsidRPr="0013009A" w:rsidRDefault="00443E10" w:rsidP="005502E5">
            <w:pPr>
              <w:rPr>
                <w:rFonts w:asciiTheme="majorHAnsi" w:hAnsiTheme="majorHAnsi"/>
              </w:rPr>
            </w:pPr>
            <w:r w:rsidRPr="0013009A">
              <w:rPr>
                <w:rFonts w:asciiTheme="majorHAnsi" w:hAnsiTheme="majorHAnsi"/>
              </w:rPr>
              <w:t xml:space="preserve">Med pris menes totalpris for oppdraget. </w:t>
            </w:r>
          </w:p>
          <w:p w14:paraId="7C28F63A" w14:textId="77777777" w:rsidR="00443E10" w:rsidRPr="0013009A" w:rsidRDefault="00443E10" w:rsidP="005502E5">
            <w:pPr>
              <w:rPr>
                <w:rFonts w:asciiTheme="majorHAnsi" w:hAnsiTheme="majorHAnsi"/>
              </w:rPr>
            </w:pPr>
          </w:p>
          <w:p w14:paraId="4A7B08AE" w14:textId="77777777" w:rsidR="00443E10" w:rsidRPr="0013009A" w:rsidRDefault="00443E10" w:rsidP="005502E5">
            <w:pPr>
              <w:rPr>
                <w:rFonts w:asciiTheme="majorHAnsi" w:hAnsiTheme="majorHAnsi"/>
              </w:rPr>
            </w:pPr>
            <w:r w:rsidRPr="0013009A">
              <w:rPr>
                <w:rFonts w:asciiTheme="majorHAnsi" w:hAnsiTheme="majorHAnsi"/>
              </w:rPr>
              <w:t xml:space="preserve">Oppgitte priser skal dekke alle kostnader i forbindelse i utførelse av oppdraget. </w:t>
            </w:r>
          </w:p>
          <w:p w14:paraId="6D08CD8E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2B255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lastRenderedPageBreak/>
              <w:t>Utfylt prisskjema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102B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commentRangeStart w:id="3"/>
            <w:r w:rsidRPr="0013009A">
              <w:rPr>
                <w:rFonts w:asciiTheme="majorHAnsi" w:eastAsia="Calibri" w:hAnsiTheme="majorHAnsi"/>
              </w:rPr>
              <w:t>XX %</w:t>
            </w:r>
            <w:commentRangeEnd w:id="3"/>
            <w:r w:rsidRPr="0013009A">
              <w:rPr>
                <w:rStyle w:val="Merknadsreferanse"/>
                <w:rFonts w:asciiTheme="majorHAnsi" w:hAnsiTheme="majorHAnsi"/>
              </w:rPr>
              <w:commentReference w:id="3"/>
            </w:r>
          </w:p>
        </w:tc>
      </w:tr>
      <w:tr w:rsidR="00443E10" w:rsidRPr="0013009A" w14:paraId="5F95A3F9" w14:textId="77777777" w:rsidTr="000673EA">
        <w:trPr>
          <w:trHeight w:val="270"/>
        </w:trPr>
        <w:tc>
          <w:tcPr>
            <w:tcW w:w="4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81B2C31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commentRangeStart w:id="4"/>
            <w:r w:rsidRPr="0013009A">
              <w:rPr>
                <w:rFonts w:asciiTheme="majorHAnsi" w:eastAsia="Calibri" w:hAnsiTheme="majorHAnsi"/>
              </w:rPr>
              <w:t>Kvalitet, med følgende underpunkter</w:t>
            </w:r>
            <w:commentRangeEnd w:id="4"/>
            <w:r w:rsidR="00CC387D">
              <w:rPr>
                <w:rStyle w:val="Merknadsreferanse"/>
              </w:rPr>
              <w:commentReference w:id="4"/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57B3BCE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3B205D0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XX%</w:t>
            </w:r>
          </w:p>
        </w:tc>
      </w:tr>
      <w:tr w:rsidR="00443E10" w:rsidRPr="0013009A" w14:paraId="7F6DA104" w14:textId="77777777" w:rsidTr="000673EA">
        <w:trPr>
          <w:trHeight w:val="109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07621" w14:textId="58FEAE22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Oppdrags</w:t>
            </w:r>
            <w:r w:rsidR="00CF1DCB">
              <w:rPr>
                <w:rFonts w:asciiTheme="majorHAnsi" w:eastAsia="Calibri" w:hAnsiTheme="majorHAnsi"/>
              </w:rPr>
              <w:t>-</w:t>
            </w:r>
            <w:r w:rsidRPr="0013009A">
              <w:rPr>
                <w:rFonts w:asciiTheme="majorHAnsi" w:eastAsia="Calibri" w:hAnsiTheme="majorHAnsi"/>
              </w:rPr>
              <w:t>forståelse</w:t>
            </w:r>
          </w:p>
          <w:p w14:paraId="14808E55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10B27" w14:textId="77777777" w:rsidR="00443E10" w:rsidRPr="0013009A" w:rsidRDefault="00443E10" w:rsidP="005502E5">
            <w:pPr>
              <w:rPr>
                <w:rFonts w:asciiTheme="majorHAnsi" w:hAnsiTheme="majorHAnsi"/>
              </w:rPr>
            </w:pPr>
            <w:r w:rsidRPr="0013009A">
              <w:rPr>
                <w:rFonts w:asciiTheme="majorHAnsi" w:hAnsiTheme="majorHAnsi"/>
              </w:rPr>
              <w:t>Leverandørens løsningsbeskrivelse for oppdraget</w:t>
            </w:r>
          </w:p>
          <w:p w14:paraId="2E759A74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3253" w14:textId="77777777" w:rsidR="00443E10" w:rsidRPr="0013009A" w:rsidRDefault="00443E10" w:rsidP="000673EA">
            <w:pPr>
              <w:numPr>
                <w:ilvl w:val="0"/>
                <w:numId w:val="4"/>
              </w:numPr>
              <w:rPr>
                <w:rFonts w:asciiTheme="majorHAnsi" w:hAnsiTheme="majorHAnsi"/>
              </w:rPr>
            </w:pPr>
            <w:r w:rsidRPr="0013009A">
              <w:rPr>
                <w:rFonts w:asciiTheme="majorHAnsi" w:hAnsiTheme="majorHAnsi"/>
              </w:rPr>
              <w:t xml:space="preserve">Gjennomføringsplan </w:t>
            </w:r>
          </w:p>
          <w:p w14:paraId="0F1E89D7" w14:textId="77777777" w:rsidR="00443E10" w:rsidRDefault="00CF1DCB" w:rsidP="000673EA">
            <w:pPr>
              <w:numPr>
                <w:ilvl w:val="0"/>
                <w:numId w:val="4"/>
              </w:numPr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</w:rPr>
              <w:t xml:space="preserve">Hvordan </w:t>
            </w:r>
            <w:proofErr w:type="spellStart"/>
            <w:r>
              <w:rPr>
                <w:rFonts w:asciiTheme="majorHAnsi" w:eastAsia="Calibri" w:hAnsiTheme="majorHAnsi"/>
              </w:rPr>
              <w:t>kontrollerers</w:t>
            </w:r>
            <w:proofErr w:type="spellEnd"/>
            <w:r>
              <w:rPr>
                <w:rFonts w:asciiTheme="majorHAnsi" w:eastAsia="Calibri" w:hAnsiTheme="majorHAnsi"/>
              </w:rPr>
              <w:t xml:space="preserve"> og følges renholdet opp på lokasjon</w:t>
            </w:r>
          </w:p>
          <w:p w14:paraId="2D801D88" w14:textId="77777777" w:rsidR="00CF1DCB" w:rsidRDefault="00CF1DCB" w:rsidP="000673EA">
            <w:pPr>
              <w:numPr>
                <w:ilvl w:val="0"/>
                <w:numId w:val="4"/>
              </w:numPr>
              <w:rPr>
                <w:rFonts w:asciiTheme="majorHAnsi" w:eastAsia="Calibri" w:hAnsiTheme="majorHAnsi"/>
              </w:rPr>
            </w:pPr>
            <w:r>
              <w:rPr>
                <w:rFonts w:asciiTheme="majorHAnsi" w:eastAsia="Calibri" w:hAnsiTheme="majorHAnsi"/>
              </w:rPr>
              <w:t>Hvordan vil leverandøren håndtere rapportering for dette oppdraget?</w:t>
            </w:r>
          </w:p>
          <w:p w14:paraId="4CAEF39B" w14:textId="71B1B205" w:rsidR="000673EA" w:rsidRPr="0013009A" w:rsidRDefault="000673EA" w:rsidP="000673EA">
            <w:pPr>
              <w:numPr>
                <w:ilvl w:val="0"/>
                <w:numId w:val="4"/>
              </w:numPr>
              <w:rPr>
                <w:rFonts w:asciiTheme="majorHAnsi" w:eastAsia="Calibri" w:hAnsiTheme="majorHAnsi"/>
              </w:rPr>
            </w:pPr>
            <w:r w:rsidRPr="002B535C">
              <w:rPr>
                <w:rFonts w:asciiTheme="majorHAnsi" w:hAnsiTheme="majorHAnsi"/>
              </w:rPr>
              <w:t>Bemanningsplan, hvor det fremgår hvor mange timer hver enkelt renholder skal arbeide hver dag og hvor mange</w:t>
            </w:r>
            <w:r w:rsidRPr="002B535C">
              <w:rPr>
                <w:rFonts w:asciiTheme="majorHAnsi" w:eastAsia="Calibri" w:hAnsiTheme="majorHAnsi"/>
              </w:rPr>
              <w:t xml:space="preserve"> timer for </w:t>
            </w:r>
            <w:proofErr w:type="spellStart"/>
            <w:r w:rsidRPr="002B535C">
              <w:rPr>
                <w:rFonts w:asciiTheme="majorHAnsi" w:eastAsia="Calibri" w:hAnsiTheme="majorHAnsi"/>
              </w:rPr>
              <w:t>renholdsledelse</w:t>
            </w:r>
            <w:proofErr w:type="spellEnd"/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6543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XX %</w:t>
            </w:r>
          </w:p>
        </w:tc>
      </w:tr>
      <w:tr w:rsidR="00443E10" w:rsidRPr="0013009A" w14:paraId="05C241FA" w14:textId="77777777" w:rsidTr="000673EA">
        <w:trPr>
          <w:trHeight w:val="1935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0307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Kompetanse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DEAA" w14:textId="77777777" w:rsidR="00443E10" w:rsidRPr="0013009A" w:rsidRDefault="00443E10" w:rsidP="005502E5">
            <w:pPr>
              <w:rPr>
                <w:rFonts w:asciiTheme="majorHAnsi" w:hAnsiTheme="majorHAnsi"/>
              </w:rPr>
            </w:pPr>
            <w:r w:rsidRPr="0013009A">
              <w:rPr>
                <w:rFonts w:asciiTheme="majorHAnsi" w:hAnsiTheme="majorHAnsi"/>
              </w:rPr>
              <w:t>Beskrivelse av ressurser knyttet til gjennomføring av oppdraget, herunder relevant kompetanse for:</w:t>
            </w:r>
          </w:p>
          <w:p w14:paraId="0429DF4D" w14:textId="77777777" w:rsidR="00443E10" w:rsidRPr="0013009A" w:rsidRDefault="00443E10" w:rsidP="00443E10">
            <w:pPr>
              <w:numPr>
                <w:ilvl w:val="0"/>
                <w:numId w:val="6"/>
              </w:numPr>
              <w:ind w:left="376"/>
              <w:rPr>
                <w:rFonts w:asciiTheme="majorHAnsi" w:hAnsiTheme="majorHAnsi"/>
                <w:b/>
              </w:rPr>
            </w:pPr>
            <w:r w:rsidRPr="0013009A">
              <w:rPr>
                <w:rFonts w:asciiTheme="majorHAnsi" w:hAnsiTheme="majorHAnsi"/>
              </w:rPr>
              <w:t>arbeidsledelse</w:t>
            </w:r>
          </w:p>
          <w:p w14:paraId="556841A5" w14:textId="77777777" w:rsidR="00443E10" w:rsidRPr="0013009A" w:rsidRDefault="00443E10" w:rsidP="00443E10">
            <w:pPr>
              <w:numPr>
                <w:ilvl w:val="0"/>
                <w:numId w:val="3"/>
              </w:numPr>
              <w:ind w:left="355"/>
              <w:rPr>
                <w:rFonts w:asciiTheme="majorHAnsi" w:eastAsia="Calibri" w:hAnsiTheme="majorHAnsi"/>
              </w:rPr>
            </w:pPr>
            <w:proofErr w:type="spellStart"/>
            <w:r w:rsidRPr="0013009A">
              <w:rPr>
                <w:rFonts w:asciiTheme="majorHAnsi" w:hAnsiTheme="majorHAnsi"/>
              </w:rPr>
              <w:t>renholdspersonal</w:t>
            </w:r>
            <w:proofErr w:type="spellEnd"/>
            <w:r w:rsidRPr="0013009A">
              <w:rPr>
                <w:rFonts w:asciiTheme="majorHAnsi" w:hAnsiTheme="majorHAnsi"/>
              </w:rPr>
              <w:t xml:space="preserve"> </w:t>
            </w:r>
          </w:p>
          <w:p w14:paraId="1BAB4B62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AC6C" w14:textId="5761DDB7" w:rsidR="00443E10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Opplysninger om ansiennitet/erfaring og kurs/faglige kvalifikasjoner for arbeidsledelse/renholdspersonalet som vil gjennomføre kontrakten.</w:t>
            </w:r>
          </w:p>
          <w:p w14:paraId="60839D54" w14:textId="34379647" w:rsidR="00C72AC1" w:rsidRDefault="00C72AC1" w:rsidP="005502E5">
            <w:pPr>
              <w:rPr>
                <w:rFonts w:asciiTheme="majorHAnsi" w:eastAsia="Calibri" w:hAnsiTheme="majorHAnsi"/>
              </w:rPr>
            </w:pPr>
          </w:p>
          <w:p w14:paraId="538CF7CF" w14:textId="3A111A26" w:rsidR="00C72AC1" w:rsidRPr="0013009A" w:rsidRDefault="00C72AC1" w:rsidP="005502E5">
            <w:pPr>
              <w:rPr>
                <w:rFonts w:asciiTheme="majorHAnsi" w:eastAsia="Calibri" w:hAnsiTheme="majorHAnsi"/>
              </w:rPr>
            </w:pPr>
            <w:r w:rsidRPr="00C72AC1">
              <w:rPr>
                <w:rFonts w:asciiTheme="majorHAnsi" w:eastAsia="Calibri" w:hAnsiTheme="majorHAnsi"/>
                <w:highlight w:val="yellow"/>
              </w:rPr>
              <w:t>Bruk vedlagte kompetansematrise</w:t>
            </w:r>
          </w:p>
          <w:p w14:paraId="2B1E5918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A77D" w14:textId="77777777" w:rsidR="00443E10" w:rsidRPr="0013009A" w:rsidRDefault="00443E10" w:rsidP="005502E5">
            <w:pPr>
              <w:rPr>
                <w:rFonts w:asciiTheme="majorHAnsi" w:eastAsia="Calibri" w:hAnsiTheme="majorHAnsi"/>
              </w:rPr>
            </w:pPr>
            <w:r w:rsidRPr="0013009A">
              <w:rPr>
                <w:rFonts w:asciiTheme="majorHAnsi" w:eastAsia="Calibri" w:hAnsiTheme="majorHAnsi"/>
              </w:rPr>
              <w:t>XX %</w:t>
            </w:r>
          </w:p>
        </w:tc>
      </w:tr>
    </w:tbl>
    <w:p w14:paraId="0869C5F3" w14:textId="77777777" w:rsidR="00443E10" w:rsidRPr="0013009A" w:rsidRDefault="00443E10" w:rsidP="00443E10">
      <w:pPr>
        <w:rPr>
          <w:rFonts w:asciiTheme="majorHAnsi" w:hAnsiTheme="majorHAnsi"/>
        </w:rPr>
      </w:pPr>
    </w:p>
    <w:p w14:paraId="5CDBC29C" w14:textId="77777777" w:rsidR="00443E10" w:rsidRPr="0013009A" w:rsidRDefault="00443E10" w:rsidP="00443E10">
      <w:pPr>
        <w:rPr>
          <w:rFonts w:asciiTheme="majorHAnsi" w:hAnsiTheme="majorHAnsi"/>
        </w:rPr>
      </w:pPr>
    </w:p>
    <w:p w14:paraId="75C5B183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Ved evaluering av tilbudene vil det innenfor hvert tildelingskriterium bli gitt en poengscore på 0-10. Beste tilbud innenfor hvert kriterium vil få 10, mens det blir gitt en poengscore som gjenspeiler relevante forskjeller i tilbudene nedover for øvrige tilbud. Poengscoren multipliseres med den angitte vekten og summeres. </w:t>
      </w:r>
    </w:p>
    <w:p w14:paraId="3C37DC6F" w14:textId="77777777" w:rsidR="00443E10" w:rsidRPr="0013009A" w:rsidRDefault="00443E10" w:rsidP="00443E10">
      <w:pPr>
        <w:rPr>
          <w:rFonts w:asciiTheme="majorHAnsi" w:hAnsiTheme="majorHAnsi"/>
        </w:rPr>
      </w:pPr>
    </w:p>
    <w:p w14:paraId="46107341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Tilbudet med høyeste vektede poengsum, vil bli tildelt kontrakt. </w:t>
      </w:r>
    </w:p>
    <w:p w14:paraId="002251CB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 </w:t>
      </w:r>
    </w:p>
    <w:p w14:paraId="3FA88FAB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commentRangeStart w:id="5"/>
      <w:r w:rsidRPr="0013009A">
        <w:lastRenderedPageBreak/>
        <w:t xml:space="preserve">Befaring </w:t>
      </w:r>
      <w:commentRangeEnd w:id="5"/>
      <w:r w:rsidRPr="0013009A">
        <w:rPr>
          <w:rStyle w:val="Merknadsreferanse"/>
          <w:b/>
          <w:bCs/>
        </w:rPr>
        <w:commentReference w:id="5"/>
      </w:r>
    </w:p>
    <w:p w14:paraId="409C726E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Det vil bli gjennomført befaring den </w:t>
      </w:r>
      <w:proofErr w:type="gramStart"/>
      <w:r w:rsidRPr="0013009A">
        <w:rPr>
          <w:rFonts w:asciiTheme="majorHAnsi" w:hAnsiTheme="majorHAnsi"/>
        </w:rPr>
        <w:t>…….</w:t>
      </w:r>
      <w:proofErr w:type="gramEnd"/>
      <w:r w:rsidRPr="0013009A">
        <w:rPr>
          <w:rFonts w:asciiTheme="majorHAnsi" w:hAnsiTheme="majorHAnsi"/>
        </w:rPr>
        <w:t xml:space="preserve">. </w:t>
      </w:r>
      <w:proofErr w:type="spellStart"/>
      <w:proofErr w:type="gramStart"/>
      <w:r w:rsidRPr="0013009A">
        <w:rPr>
          <w:rFonts w:asciiTheme="majorHAnsi" w:hAnsiTheme="majorHAnsi"/>
        </w:rPr>
        <w:t>kl</w:t>
      </w:r>
      <w:proofErr w:type="spellEnd"/>
      <w:r w:rsidRPr="0013009A">
        <w:rPr>
          <w:rFonts w:asciiTheme="majorHAnsi" w:hAnsiTheme="majorHAnsi"/>
        </w:rPr>
        <w:t>…</w:t>
      </w:r>
      <w:proofErr w:type="gramEnd"/>
      <w:r w:rsidRPr="0013009A">
        <w:rPr>
          <w:rFonts w:asciiTheme="majorHAnsi" w:hAnsiTheme="majorHAnsi"/>
        </w:rPr>
        <w:t xml:space="preserve">…… i lokalene. </w:t>
      </w:r>
    </w:p>
    <w:p w14:paraId="4CDECFFC" w14:textId="77777777" w:rsidR="00443E10" w:rsidRPr="0013009A" w:rsidRDefault="00443E10" w:rsidP="00443E10">
      <w:pPr>
        <w:rPr>
          <w:rFonts w:asciiTheme="majorHAnsi" w:hAnsiTheme="majorHAnsi"/>
        </w:rPr>
      </w:pPr>
    </w:p>
    <w:p w14:paraId="1ADDD136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Leverandører som ikke deltar på befaring, kan bli avvist.</w:t>
      </w:r>
    </w:p>
    <w:p w14:paraId="4AAFD637" w14:textId="77777777" w:rsidR="00443E10" w:rsidRPr="0013009A" w:rsidRDefault="00443E10" w:rsidP="00443E10">
      <w:pPr>
        <w:rPr>
          <w:rFonts w:asciiTheme="majorHAnsi" w:hAnsiTheme="majorHAnsi"/>
        </w:rPr>
      </w:pPr>
    </w:p>
    <w:p w14:paraId="56B9CE67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commentRangeStart w:id="6"/>
      <w:r w:rsidRPr="0013009A">
        <w:t>Nullstilling</w:t>
      </w:r>
      <w:commentRangeEnd w:id="6"/>
      <w:r w:rsidRPr="0013009A">
        <w:rPr>
          <w:rStyle w:val="Merknadsreferanse"/>
          <w:b/>
          <w:bCs/>
        </w:rPr>
        <w:commentReference w:id="6"/>
      </w:r>
    </w:p>
    <w:p w14:paraId="313017C4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  <w:color w:val="222222"/>
        </w:rPr>
        <w:t>Ved oppstart skal leverandøren nullstille lokalene for å oppnå den standarden som er definert i </w:t>
      </w:r>
      <w:r w:rsidRPr="0013009A">
        <w:rPr>
          <w:rFonts w:asciiTheme="majorHAnsi" w:hAnsiTheme="majorHAnsi"/>
        </w:rPr>
        <w:t>kravspesifikasjonen. Nullstilling prises som egen post i prisskjema.</w:t>
      </w:r>
    </w:p>
    <w:p w14:paraId="1D0C8595" w14:textId="77777777" w:rsidR="00443E10" w:rsidRPr="0013009A" w:rsidRDefault="00443E10" w:rsidP="00443E10">
      <w:pPr>
        <w:rPr>
          <w:rFonts w:asciiTheme="majorHAnsi" w:hAnsiTheme="majorHAnsi"/>
          <w:color w:val="222222"/>
        </w:rPr>
      </w:pPr>
    </w:p>
    <w:p w14:paraId="046D74A2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>Arbeidsleder</w:t>
      </w:r>
    </w:p>
    <w:p w14:paraId="7620139C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Det skal være avtalt hvem som er arbeidsleder, og arbeidslederen skal være tilgjengelig i arbeidstiden. Arbeidslederen er oppdragsgivers kontaktperson på stedet og har det daglige ansvaret for at renholdet utføres i henhold til kontrakten.</w:t>
      </w:r>
    </w:p>
    <w:p w14:paraId="479D40AE" w14:textId="77777777" w:rsidR="00443E10" w:rsidRPr="0013009A" w:rsidRDefault="00443E10" w:rsidP="00443E10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14:paraId="76C73A89" w14:textId="77777777" w:rsidR="00443E10" w:rsidRPr="0013009A" w:rsidRDefault="00443E10" w:rsidP="00443E10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commentRangeStart w:id="7"/>
      <w:r w:rsidRPr="0013009A">
        <w:rPr>
          <w:rFonts w:asciiTheme="majorHAnsi" w:hAnsiTheme="majorHAnsi"/>
          <w:color w:val="000000"/>
          <w:sz w:val="22"/>
          <w:szCs w:val="22"/>
        </w:rPr>
        <w:t>Eller</w:t>
      </w:r>
      <w:commentRangeEnd w:id="7"/>
      <w:r w:rsidRPr="0013009A">
        <w:rPr>
          <w:rStyle w:val="Merknadsreferanse"/>
          <w:rFonts w:asciiTheme="majorHAnsi" w:hAnsiTheme="majorHAnsi"/>
        </w:rPr>
        <w:commentReference w:id="7"/>
      </w:r>
    </w:p>
    <w:p w14:paraId="541D861D" w14:textId="77777777" w:rsidR="00443E10" w:rsidRPr="0013009A" w:rsidRDefault="00443E10" w:rsidP="00443E10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  <w:highlight w:val="yellow"/>
        </w:rPr>
      </w:pPr>
    </w:p>
    <w:p w14:paraId="0BAEF98E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Det skal være avtalt hvem som er arbeidsleder, og arbeidslederen skal være tilstede i hele arbeidstiden. Arbeidslederen er oppdragsgivers kontaktperson på stedet og har det daglige ansvaret for at renholdet utføres i henhold til kontrakten.</w:t>
      </w:r>
    </w:p>
    <w:p w14:paraId="52A86918" w14:textId="77777777" w:rsidR="00443E10" w:rsidRPr="0013009A" w:rsidRDefault="00443E10" w:rsidP="00443E10">
      <w:pPr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  <w:highlight w:val="yellow"/>
        </w:rPr>
      </w:pPr>
    </w:p>
    <w:p w14:paraId="21D49384" w14:textId="77777777" w:rsidR="00443E10" w:rsidRPr="0013009A" w:rsidRDefault="00443E10" w:rsidP="00443E10">
      <w:pPr>
        <w:rPr>
          <w:rFonts w:asciiTheme="majorHAnsi" w:hAnsiTheme="majorHAnsi"/>
        </w:rPr>
      </w:pPr>
    </w:p>
    <w:p w14:paraId="732BE19A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>Språkkrav</w:t>
      </w:r>
    </w:p>
    <w:p w14:paraId="757AC90D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All kommunikasjon mellom Oppdragsgiver/Bestiller og Leverandør skal foregå på norsk.</w:t>
      </w:r>
    </w:p>
    <w:p w14:paraId="027FFE86" w14:textId="77777777" w:rsidR="00443E10" w:rsidRPr="0013009A" w:rsidRDefault="00443E10" w:rsidP="00443E10">
      <w:pPr>
        <w:rPr>
          <w:rFonts w:asciiTheme="majorHAnsi" w:hAnsiTheme="majorHAnsi"/>
          <w:color w:val="000000"/>
          <w:highlight w:val="yellow"/>
        </w:rPr>
      </w:pPr>
    </w:p>
    <w:p w14:paraId="03540578" w14:textId="77777777" w:rsidR="00443E10" w:rsidRPr="002B535C" w:rsidRDefault="00443E10" w:rsidP="00443E10">
      <w:pPr>
        <w:rPr>
          <w:rFonts w:asciiTheme="majorHAnsi" w:hAnsiTheme="majorHAnsi"/>
          <w:color w:val="000000"/>
        </w:rPr>
      </w:pPr>
      <w:commentRangeStart w:id="8"/>
      <w:r w:rsidRPr="0013009A">
        <w:rPr>
          <w:rFonts w:asciiTheme="majorHAnsi" w:hAnsiTheme="majorHAnsi"/>
          <w:color w:val="000000"/>
          <w:highlight w:val="yellow"/>
        </w:rPr>
        <w:t>Krav til renholders språkkompetanse</w:t>
      </w:r>
      <w:commentRangeEnd w:id="8"/>
      <w:r w:rsidRPr="0013009A">
        <w:rPr>
          <w:rStyle w:val="Merknadsreferanse"/>
          <w:rFonts w:asciiTheme="majorHAnsi" w:hAnsiTheme="majorHAnsi"/>
        </w:rPr>
        <w:commentReference w:id="8"/>
      </w:r>
      <w:r w:rsidRPr="002B535C">
        <w:rPr>
          <w:rFonts w:asciiTheme="majorHAnsi" w:hAnsiTheme="majorHAnsi"/>
          <w:color w:val="000000"/>
        </w:rPr>
        <w:t>:</w:t>
      </w:r>
    </w:p>
    <w:p w14:paraId="49627535" w14:textId="77777777" w:rsidR="00443E10" w:rsidRPr="0013009A" w:rsidRDefault="00443E10" w:rsidP="00443E10">
      <w:pPr>
        <w:rPr>
          <w:rFonts w:asciiTheme="majorHAnsi" w:hAnsiTheme="majorHAnsi"/>
          <w:color w:val="000000"/>
        </w:rPr>
      </w:pPr>
      <w:r w:rsidRPr="0013009A">
        <w:rPr>
          <w:rFonts w:asciiTheme="majorHAnsi" w:hAnsiTheme="majorHAnsi"/>
          <w:color w:val="000000"/>
        </w:rPr>
        <w:t xml:space="preserve">Eks. </w:t>
      </w:r>
      <w:r w:rsidRPr="0013009A">
        <w:rPr>
          <w:rFonts w:asciiTheme="majorHAnsi" w:hAnsiTheme="majorHAnsi"/>
        </w:rPr>
        <w:t xml:space="preserve">Det stilles krav til at renholder som skal utføre oppdraget må kunne </w:t>
      </w:r>
    </w:p>
    <w:p w14:paraId="61374DF6" w14:textId="4C34ACCB" w:rsidR="00443E10" w:rsidRDefault="00443E10" w:rsidP="00443E10">
      <w:pPr>
        <w:rPr>
          <w:rFonts w:asciiTheme="majorHAnsi" w:hAnsiTheme="majorHAnsi"/>
          <w:color w:val="000000"/>
        </w:rPr>
      </w:pPr>
      <w:r w:rsidRPr="0013009A">
        <w:rPr>
          <w:rFonts w:asciiTheme="majorHAnsi" w:hAnsiTheme="majorHAnsi"/>
          <w:color w:val="000000"/>
        </w:rPr>
        <w:t xml:space="preserve">kommunisere på norsk, og må kunne sette seg inn i skriftlige instrukser på norsk. </w:t>
      </w:r>
    </w:p>
    <w:p w14:paraId="1BD5D272" w14:textId="74F72C10" w:rsidR="00CC387D" w:rsidRDefault="00CC387D" w:rsidP="00443E10">
      <w:pPr>
        <w:rPr>
          <w:rFonts w:asciiTheme="majorHAnsi" w:hAnsiTheme="majorHAnsi"/>
          <w:color w:val="000000"/>
        </w:rPr>
      </w:pPr>
    </w:p>
    <w:p w14:paraId="79506A63" w14:textId="77777777" w:rsidR="00443E10" w:rsidRPr="0013009A" w:rsidRDefault="00443E10" w:rsidP="00443E10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13009A">
        <w:t>Tilbud</w:t>
      </w:r>
    </w:p>
    <w:p w14:paraId="1D0E5446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Komplett tilbud skal bestå av signert tilbudsbrev, ferdig utfylt prisskjema og </w:t>
      </w:r>
      <w:proofErr w:type="spellStart"/>
      <w:r w:rsidRPr="0013009A">
        <w:rPr>
          <w:rFonts w:asciiTheme="majorHAnsi" w:hAnsiTheme="majorHAnsi"/>
        </w:rPr>
        <w:t>evt</w:t>
      </w:r>
      <w:proofErr w:type="spellEnd"/>
      <w:r w:rsidRPr="0013009A">
        <w:rPr>
          <w:rFonts w:asciiTheme="majorHAnsi" w:hAnsiTheme="majorHAnsi"/>
        </w:rPr>
        <w:t xml:space="preserve"> en beskrivelse i henhold til tildelingskriteriet kvalitet jf. </w:t>
      </w:r>
      <w:proofErr w:type="spellStart"/>
      <w:r w:rsidRPr="0013009A">
        <w:rPr>
          <w:rFonts w:asciiTheme="majorHAnsi" w:hAnsiTheme="majorHAnsi"/>
        </w:rPr>
        <w:t>pkt</w:t>
      </w:r>
      <w:proofErr w:type="spellEnd"/>
      <w:r w:rsidRPr="0013009A">
        <w:rPr>
          <w:rFonts w:asciiTheme="majorHAnsi" w:hAnsiTheme="majorHAnsi"/>
        </w:rPr>
        <w:t>, 4</w:t>
      </w:r>
    </w:p>
    <w:p w14:paraId="49C3C218" w14:textId="77777777" w:rsidR="00443E10" w:rsidRPr="0013009A" w:rsidRDefault="00443E10" w:rsidP="00443E10">
      <w:pPr>
        <w:rPr>
          <w:rFonts w:asciiTheme="majorHAnsi" w:hAnsiTheme="majorHAnsi"/>
        </w:rPr>
      </w:pPr>
    </w:p>
    <w:p w14:paraId="75F9E330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Tilbudet skal leveres via KGV og skal være på norsk. Se invitasjonsbrevet for ytterligere detaljer knyttet til innlevering av tilbud. </w:t>
      </w:r>
    </w:p>
    <w:p w14:paraId="0E8DABCA" w14:textId="77777777" w:rsidR="00443E10" w:rsidRPr="0013009A" w:rsidRDefault="00443E10" w:rsidP="00443E10">
      <w:pPr>
        <w:rPr>
          <w:rFonts w:asciiTheme="majorHAnsi" w:hAnsiTheme="majorHAnsi"/>
        </w:rPr>
      </w:pPr>
    </w:p>
    <w:p w14:paraId="6C0427E4" w14:textId="77777777" w:rsidR="00443E10" w:rsidRPr="0013009A" w:rsidRDefault="00443E10" w:rsidP="00443E10">
      <w:pPr>
        <w:ind w:left="720"/>
        <w:rPr>
          <w:rFonts w:asciiTheme="majorHAnsi" w:hAnsiTheme="majorHAnsi"/>
          <w:b/>
        </w:rPr>
      </w:pPr>
    </w:p>
    <w:p w14:paraId="767B48EA" w14:textId="77777777" w:rsidR="00443E10" w:rsidRPr="00C36451" w:rsidRDefault="00443E10" w:rsidP="00C36451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commentRangeStart w:id="9"/>
      <w:r w:rsidRPr="00C36451">
        <w:t>Annet</w:t>
      </w:r>
      <w:commentRangeEnd w:id="9"/>
      <w:r w:rsidRPr="00C36451">
        <w:commentReference w:id="9"/>
      </w:r>
      <w:r w:rsidRPr="00C36451">
        <w:t>/Spesielle forhold</w:t>
      </w:r>
    </w:p>
    <w:p w14:paraId="72A93935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Alt: For dette oppdraget kreves det at det leveres politiattest pr renholder som skal utføre arbeidet. </w:t>
      </w:r>
    </w:p>
    <w:p w14:paraId="61049E5D" w14:textId="77777777" w:rsidR="00443E10" w:rsidRPr="0013009A" w:rsidRDefault="00443E10" w:rsidP="00443E10">
      <w:pPr>
        <w:rPr>
          <w:rFonts w:asciiTheme="majorHAnsi" w:hAnsiTheme="majorHAnsi"/>
          <w:highlight w:val="yellow"/>
        </w:rPr>
      </w:pPr>
    </w:p>
    <w:p w14:paraId="093C3639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Alt: Dette oppdraget er underlagt sikkerhetsrestriksjoner. Leverandøren må derfor inneha nødvendig autorisasjon.</w:t>
      </w:r>
    </w:p>
    <w:p w14:paraId="65F8D36A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(Spesifiseres)</w:t>
      </w:r>
    </w:p>
    <w:p w14:paraId="15D377E1" w14:textId="77777777" w:rsidR="00443E10" w:rsidRPr="0013009A" w:rsidRDefault="00443E10" w:rsidP="00443E10">
      <w:pPr>
        <w:rPr>
          <w:rFonts w:asciiTheme="majorHAnsi" w:hAnsiTheme="majorHAnsi"/>
          <w:b/>
        </w:rPr>
      </w:pPr>
    </w:p>
    <w:p w14:paraId="6CEA98CB" w14:textId="77777777" w:rsidR="00443E10" w:rsidRPr="0013009A" w:rsidRDefault="00443E10" w:rsidP="00443E10">
      <w:pPr>
        <w:rPr>
          <w:rFonts w:asciiTheme="majorHAnsi" w:hAnsiTheme="majorHAnsi"/>
          <w:b/>
        </w:rPr>
      </w:pPr>
    </w:p>
    <w:p w14:paraId="7EF48BF8" w14:textId="77777777" w:rsidR="00443E10" w:rsidRPr="00C36451" w:rsidRDefault="00443E10" w:rsidP="00C36451">
      <w:pPr>
        <w:pStyle w:val="Overskrift1"/>
        <w:keepLines w:val="0"/>
        <w:numPr>
          <w:ilvl w:val="0"/>
          <w:numId w:val="2"/>
        </w:numPr>
        <w:spacing w:before="240" w:after="60"/>
        <w:ind w:hanging="720"/>
      </w:pPr>
      <w:r w:rsidRPr="00C36451">
        <w:t>Innleveringsfrist</w:t>
      </w:r>
    </w:p>
    <w:p w14:paraId="06AA9C6A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Siste frist for innlevering av tilbud er XX.XX.XXXX kl. XX.XX</w:t>
      </w:r>
    </w:p>
    <w:p w14:paraId="5A3F3099" w14:textId="77777777" w:rsidR="00443E10" w:rsidRPr="0013009A" w:rsidRDefault="00443E10" w:rsidP="00443E10">
      <w:pPr>
        <w:rPr>
          <w:rFonts w:asciiTheme="majorHAnsi" w:hAnsiTheme="majorHAnsi"/>
        </w:rPr>
      </w:pPr>
    </w:p>
    <w:p w14:paraId="45385039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Tilbudet skal være levert i KGV før utløpet av tilbudsfristen. </w:t>
      </w:r>
    </w:p>
    <w:p w14:paraId="1C6A711A" w14:textId="4CBE542C" w:rsidR="00443E10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For sent innkomne tilbud vil bli avvist.</w:t>
      </w:r>
    </w:p>
    <w:p w14:paraId="3A81B67B" w14:textId="77777777" w:rsidR="00443E10" w:rsidRPr="0013009A" w:rsidRDefault="00443E10" w:rsidP="00443E10">
      <w:pPr>
        <w:rPr>
          <w:rFonts w:asciiTheme="majorHAnsi" w:hAnsiTheme="majorHAnsi"/>
        </w:rPr>
      </w:pPr>
    </w:p>
    <w:p w14:paraId="1D4263D4" w14:textId="77777777" w:rsidR="00443E10" w:rsidRPr="0013009A" w:rsidRDefault="00443E10" w:rsidP="00443E10">
      <w:pPr>
        <w:rPr>
          <w:rFonts w:asciiTheme="majorHAnsi" w:hAnsiTheme="majorHAnsi"/>
        </w:rPr>
      </w:pPr>
    </w:p>
    <w:p w14:paraId="16FC7903" w14:textId="77777777" w:rsidR="00443E10" w:rsidRPr="0013009A" w:rsidRDefault="00443E10" w:rsidP="00443E10">
      <w:pPr>
        <w:rPr>
          <w:rFonts w:asciiTheme="majorHAnsi" w:hAnsiTheme="majorHAnsi"/>
        </w:rPr>
      </w:pPr>
    </w:p>
    <w:p w14:paraId="6EBB1605" w14:textId="77777777" w:rsidR="00443E10" w:rsidRPr="0013009A" w:rsidRDefault="00443E10" w:rsidP="00443E10">
      <w:pPr>
        <w:rPr>
          <w:rFonts w:asciiTheme="majorHAnsi" w:hAnsiTheme="majorHAnsi"/>
        </w:rPr>
      </w:pPr>
    </w:p>
    <w:p w14:paraId="1A48A4EC" w14:textId="4CBBF51C" w:rsidR="00443E10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Dato: ______________</w:t>
      </w:r>
      <w:r w:rsidRPr="0013009A">
        <w:rPr>
          <w:rFonts w:asciiTheme="majorHAnsi" w:hAnsiTheme="majorHAnsi"/>
        </w:rPr>
        <w:tab/>
      </w:r>
      <w:r w:rsidRPr="0013009A">
        <w:rPr>
          <w:rFonts w:asciiTheme="majorHAnsi" w:hAnsiTheme="majorHAnsi"/>
        </w:rPr>
        <w:tab/>
        <w:t>Underskrift: __________________________</w:t>
      </w:r>
      <w:r w:rsidRPr="0013009A">
        <w:rPr>
          <w:rFonts w:asciiTheme="majorHAnsi" w:hAnsiTheme="majorHAnsi"/>
        </w:rPr>
        <w:tab/>
      </w:r>
      <w:r w:rsidRPr="0013009A">
        <w:rPr>
          <w:rFonts w:asciiTheme="majorHAnsi" w:hAnsiTheme="majorHAnsi"/>
        </w:rPr>
        <w:tab/>
      </w:r>
    </w:p>
    <w:p w14:paraId="61B72297" w14:textId="49B6D884" w:rsidR="002B535C" w:rsidRDefault="002B535C" w:rsidP="00443E10">
      <w:pPr>
        <w:rPr>
          <w:rFonts w:asciiTheme="majorHAnsi" w:hAnsiTheme="majorHAnsi"/>
        </w:rPr>
      </w:pPr>
    </w:p>
    <w:p w14:paraId="069D1BBE" w14:textId="543E0F0E" w:rsidR="002B535C" w:rsidRDefault="002B535C" w:rsidP="00443E10">
      <w:pPr>
        <w:rPr>
          <w:rFonts w:asciiTheme="majorHAnsi" w:hAnsiTheme="majorHAnsi"/>
        </w:rPr>
      </w:pPr>
    </w:p>
    <w:p w14:paraId="6BD46D6A" w14:textId="4F7679D6" w:rsidR="002B535C" w:rsidRDefault="002B535C" w:rsidP="00443E10">
      <w:pPr>
        <w:rPr>
          <w:rFonts w:asciiTheme="majorHAnsi" w:hAnsiTheme="majorHAnsi"/>
        </w:rPr>
      </w:pPr>
    </w:p>
    <w:p w14:paraId="0F2CEA2D" w14:textId="4920753F" w:rsidR="002B535C" w:rsidRDefault="002B535C" w:rsidP="00443E10">
      <w:pPr>
        <w:rPr>
          <w:rFonts w:asciiTheme="majorHAnsi" w:hAnsiTheme="majorHAnsi"/>
        </w:rPr>
      </w:pPr>
    </w:p>
    <w:p w14:paraId="7D3ED4DD" w14:textId="6E792076" w:rsidR="002B535C" w:rsidRDefault="002B535C" w:rsidP="00443E10">
      <w:pPr>
        <w:rPr>
          <w:rFonts w:asciiTheme="majorHAnsi" w:hAnsiTheme="majorHAnsi"/>
        </w:rPr>
      </w:pPr>
    </w:p>
    <w:p w14:paraId="37DF4A93" w14:textId="77777777" w:rsidR="002B535C" w:rsidRPr="0013009A" w:rsidRDefault="002B535C" w:rsidP="00443E10">
      <w:pPr>
        <w:rPr>
          <w:rFonts w:asciiTheme="majorHAnsi" w:hAnsiTheme="majorHAnsi"/>
        </w:rPr>
      </w:pPr>
    </w:p>
    <w:p w14:paraId="6FEBA2CF" w14:textId="77777777" w:rsidR="00443E10" w:rsidRPr="0013009A" w:rsidRDefault="00443E10" w:rsidP="00443E10">
      <w:pPr>
        <w:rPr>
          <w:rFonts w:asciiTheme="majorHAnsi" w:hAnsiTheme="majorHAnsi"/>
        </w:rPr>
      </w:pPr>
    </w:p>
    <w:p w14:paraId="3DD1DE6E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Alle v</w:t>
      </w:r>
      <w:commentRangeStart w:id="10"/>
      <w:r w:rsidRPr="0013009A">
        <w:rPr>
          <w:rFonts w:asciiTheme="majorHAnsi" w:hAnsiTheme="majorHAnsi"/>
        </w:rPr>
        <w:t>edlegg</w:t>
      </w:r>
      <w:commentRangeEnd w:id="10"/>
      <w:r w:rsidRPr="0013009A">
        <w:rPr>
          <w:rStyle w:val="Merknadsreferanse"/>
          <w:rFonts w:asciiTheme="majorHAnsi" w:hAnsiTheme="majorHAnsi"/>
        </w:rPr>
        <w:commentReference w:id="10"/>
      </w:r>
      <w:r w:rsidRPr="0013009A">
        <w:rPr>
          <w:rFonts w:asciiTheme="majorHAnsi" w:hAnsiTheme="majorHAnsi"/>
          <w:b/>
        </w:rPr>
        <w:t xml:space="preserve"> </w:t>
      </w:r>
      <w:r w:rsidRPr="0013009A">
        <w:rPr>
          <w:rFonts w:asciiTheme="majorHAnsi" w:hAnsiTheme="majorHAnsi"/>
        </w:rPr>
        <w:t>fremgår av KGV</w:t>
      </w:r>
    </w:p>
    <w:p w14:paraId="374EE5EC" w14:textId="77777777" w:rsidR="00443E10" w:rsidRPr="0013009A" w:rsidRDefault="00443E10" w:rsidP="00443E10">
      <w:pPr>
        <w:rPr>
          <w:rFonts w:asciiTheme="majorHAnsi" w:hAnsiTheme="majorHAnsi"/>
        </w:rPr>
      </w:pPr>
    </w:p>
    <w:p w14:paraId="68D75EE8" w14:textId="77777777" w:rsidR="00443E10" w:rsidRPr="0013009A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>Vedlegg 1</w:t>
      </w:r>
      <w:r w:rsidRPr="0013009A">
        <w:rPr>
          <w:rFonts w:asciiTheme="majorHAnsi" w:hAnsiTheme="majorHAnsi"/>
        </w:rPr>
        <w:tab/>
        <w:t xml:space="preserve">Renholdsplan </w:t>
      </w:r>
    </w:p>
    <w:p w14:paraId="2960D1C2" w14:textId="1F77C689" w:rsidR="00443E10" w:rsidRDefault="00443E10" w:rsidP="00443E10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Vedlegg 2 </w:t>
      </w:r>
      <w:r w:rsidRPr="0013009A">
        <w:rPr>
          <w:rFonts w:asciiTheme="majorHAnsi" w:hAnsiTheme="majorHAnsi"/>
        </w:rPr>
        <w:tab/>
        <w:t>Prisskjema</w:t>
      </w:r>
    </w:p>
    <w:p w14:paraId="51083169" w14:textId="507330DD" w:rsidR="00C72AC1" w:rsidRPr="0013009A" w:rsidRDefault="00C72AC1" w:rsidP="00443E10">
      <w:pPr>
        <w:rPr>
          <w:rFonts w:asciiTheme="majorHAnsi" w:hAnsiTheme="majorHAnsi"/>
        </w:rPr>
      </w:pPr>
      <w:r>
        <w:rPr>
          <w:rFonts w:asciiTheme="majorHAnsi" w:hAnsiTheme="majorHAnsi"/>
        </w:rPr>
        <w:t>Vedlegg 3</w:t>
      </w:r>
      <w:r>
        <w:rPr>
          <w:rFonts w:asciiTheme="majorHAnsi" w:hAnsiTheme="majorHAnsi"/>
        </w:rPr>
        <w:tab/>
        <w:t xml:space="preserve">Kompetansematrise </w:t>
      </w:r>
    </w:p>
    <w:p w14:paraId="17C9B451" w14:textId="3D25018A" w:rsidR="00FB5530" w:rsidRPr="0013009A" w:rsidRDefault="00443E10" w:rsidP="00C72AC1">
      <w:pPr>
        <w:rPr>
          <w:rFonts w:asciiTheme="majorHAnsi" w:hAnsiTheme="majorHAnsi"/>
        </w:rPr>
      </w:pPr>
      <w:r w:rsidRPr="0013009A">
        <w:rPr>
          <w:rFonts w:asciiTheme="majorHAnsi" w:hAnsiTheme="majorHAnsi"/>
        </w:rPr>
        <w:t xml:space="preserve">Vedlegg </w:t>
      </w:r>
      <w:r w:rsidR="00C72AC1">
        <w:rPr>
          <w:rFonts w:asciiTheme="majorHAnsi" w:hAnsiTheme="majorHAnsi"/>
        </w:rPr>
        <w:t>4</w:t>
      </w:r>
      <w:r w:rsidRPr="0013009A">
        <w:rPr>
          <w:rFonts w:asciiTheme="majorHAnsi" w:hAnsiTheme="majorHAnsi"/>
        </w:rPr>
        <w:t xml:space="preserve"> </w:t>
      </w:r>
      <w:r w:rsidRPr="0013009A">
        <w:rPr>
          <w:rFonts w:asciiTheme="majorHAnsi" w:hAnsiTheme="majorHAnsi"/>
        </w:rPr>
        <w:tab/>
        <w:t>Avropskontrakt</w:t>
      </w:r>
      <w:bookmarkStart w:id="11" w:name="_GoBack"/>
      <w:bookmarkEnd w:id="11"/>
    </w:p>
    <w:sectPr w:rsidR="00FB5530" w:rsidRPr="0013009A" w:rsidSect="00466574">
      <w:headerReference w:type="first" r:id="rId11"/>
      <w:footerReference w:type="first" r:id="rId12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Camilla Gundhus" w:date="2017-01-24T13:56:00Z" w:initials="CG">
    <w:p w14:paraId="261AFE95" w14:textId="77777777" w:rsidR="00443E10" w:rsidRPr="00CF1DCB" w:rsidRDefault="00443E10" w:rsidP="00443E10">
      <w:pPr>
        <w:pStyle w:val="Merknadstekst"/>
        <w:rPr>
          <w:rFonts w:asciiTheme="majorHAnsi" w:hAnsiTheme="majorHAnsi"/>
        </w:rPr>
      </w:pPr>
      <w:r w:rsidRPr="00CF1DCB">
        <w:rPr>
          <w:rStyle w:val="Merknadsreferanse"/>
          <w:rFonts w:asciiTheme="majorHAnsi" w:hAnsiTheme="majorHAnsi"/>
        </w:rPr>
        <w:annotationRef/>
      </w:r>
      <w:r w:rsidRPr="00CF1DCB">
        <w:rPr>
          <w:rFonts w:asciiTheme="majorHAnsi" w:hAnsiTheme="majorHAnsi"/>
        </w:rPr>
        <w:t>Slett det som ikke passer</w:t>
      </w:r>
    </w:p>
    <w:p w14:paraId="74A55219" w14:textId="77777777" w:rsidR="00443E10" w:rsidRDefault="00443E10" w:rsidP="00443E10">
      <w:pPr>
        <w:pStyle w:val="Merknadstekst"/>
      </w:pPr>
    </w:p>
  </w:comment>
  <w:comment w:id="1" w:author="Camilla Gundhus" w:date="2017-01-24T13:57:00Z" w:initials="CG">
    <w:p w14:paraId="054B7D3A" w14:textId="77777777" w:rsidR="00443E10" w:rsidRDefault="00443E10" w:rsidP="00443E10">
      <w:pPr>
        <w:pStyle w:val="Merknadstekst"/>
      </w:pPr>
      <w:r>
        <w:rPr>
          <w:rStyle w:val="Merknadsreferanse"/>
        </w:rPr>
        <w:annotationRef/>
      </w:r>
      <w:r w:rsidRPr="00CF1DCB">
        <w:rPr>
          <w:rStyle w:val="Merknadsreferanse"/>
          <w:rFonts w:asciiTheme="majorHAnsi" w:hAnsiTheme="majorHAnsi"/>
        </w:rPr>
        <w:annotationRef/>
      </w:r>
      <w:r w:rsidRPr="00CF1DCB">
        <w:rPr>
          <w:rFonts w:asciiTheme="majorHAnsi" w:hAnsiTheme="majorHAnsi"/>
        </w:rPr>
        <w:t xml:space="preserve">Opsjoner brukes ikke i </w:t>
      </w:r>
      <w:proofErr w:type="spellStart"/>
      <w:r w:rsidRPr="00CF1DCB">
        <w:rPr>
          <w:rFonts w:asciiTheme="majorHAnsi" w:hAnsiTheme="majorHAnsi"/>
        </w:rPr>
        <w:t>minikonkurranser</w:t>
      </w:r>
      <w:proofErr w:type="spellEnd"/>
      <w:r>
        <w:t>.</w:t>
      </w:r>
    </w:p>
    <w:p w14:paraId="3C0FBC2A" w14:textId="77777777" w:rsidR="00443E10" w:rsidRDefault="00443E10" w:rsidP="00443E10">
      <w:pPr>
        <w:pStyle w:val="Merknadstekst"/>
      </w:pPr>
    </w:p>
  </w:comment>
  <w:comment w:id="2" w:author="Camilla Gundhus" w:date="2017-01-24T13:57:00Z" w:initials="CG">
    <w:p w14:paraId="42B26389" w14:textId="77777777" w:rsidR="00443E10" w:rsidRPr="00CF1DCB" w:rsidRDefault="00443E10" w:rsidP="00443E10">
      <w:pPr>
        <w:pStyle w:val="Merknadstekst"/>
        <w:rPr>
          <w:rFonts w:asciiTheme="majorHAnsi" w:hAnsiTheme="majorHAnsi"/>
        </w:rPr>
      </w:pPr>
      <w:r w:rsidRPr="00CF1DCB">
        <w:rPr>
          <w:rStyle w:val="Merknadsreferanse"/>
          <w:rFonts w:asciiTheme="majorHAnsi" w:hAnsiTheme="majorHAnsi"/>
        </w:rPr>
        <w:annotationRef/>
      </w:r>
      <w:r w:rsidRPr="00CF1DCB">
        <w:rPr>
          <w:rFonts w:asciiTheme="majorHAnsi" w:hAnsiTheme="majorHAnsi"/>
        </w:rPr>
        <w:t xml:space="preserve">Avtaleperioden </w:t>
      </w:r>
      <w:proofErr w:type="gramStart"/>
      <w:r w:rsidRPr="00CF1DCB">
        <w:rPr>
          <w:rFonts w:asciiTheme="majorHAnsi" w:hAnsiTheme="majorHAnsi"/>
        </w:rPr>
        <w:t>kan  maksimalt</w:t>
      </w:r>
      <w:proofErr w:type="gramEnd"/>
      <w:r w:rsidRPr="00CF1DCB">
        <w:rPr>
          <w:rFonts w:asciiTheme="majorHAnsi" w:hAnsiTheme="majorHAnsi"/>
        </w:rPr>
        <w:t xml:space="preserve"> være 4 år fra </w:t>
      </w:r>
      <w:proofErr w:type="spellStart"/>
      <w:r w:rsidRPr="00CF1DCB">
        <w:rPr>
          <w:rFonts w:asciiTheme="majorHAnsi" w:hAnsiTheme="majorHAnsi"/>
        </w:rPr>
        <w:t>oppstartsdato</w:t>
      </w:r>
      <w:proofErr w:type="spellEnd"/>
    </w:p>
    <w:p w14:paraId="50A15529" w14:textId="77777777" w:rsidR="00443E10" w:rsidRDefault="00443E10" w:rsidP="00443E10">
      <w:pPr>
        <w:pStyle w:val="Merknadstekst"/>
      </w:pPr>
    </w:p>
  </w:comment>
  <w:comment w:id="3" w:author="Camilla Gundhus" w:date="2017-02-23T14:50:00Z" w:initials="CG">
    <w:p w14:paraId="584CF04B" w14:textId="77777777" w:rsidR="00443E10" w:rsidRPr="000673EA" w:rsidRDefault="00443E10" w:rsidP="00443E10">
      <w:pPr>
        <w:rPr>
          <w:rFonts w:asciiTheme="majorHAnsi" w:hAnsiTheme="majorHAnsi"/>
          <w:b/>
          <w:highlight w:val="yellow"/>
        </w:rPr>
      </w:pPr>
      <w:r w:rsidRPr="000673EA">
        <w:rPr>
          <w:rStyle w:val="Merknadsreferanse"/>
          <w:b/>
        </w:rPr>
        <w:annotationRef/>
      </w:r>
      <w:r w:rsidRPr="000673EA">
        <w:rPr>
          <w:rFonts w:asciiTheme="majorHAnsi" w:hAnsiTheme="majorHAnsi"/>
          <w:b/>
          <w:highlight w:val="yellow"/>
        </w:rPr>
        <w:t>OBS!</w:t>
      </w:r>
    </w:p>
    <w:p w14:paraId="1AAB4464" w14:textId="57E9AE29" w:rsidR="00443E10" w:rsidRPr="000673EA" w:rsidRDefault="00443E10" w:rsidP="00443E10">
      <w:pPr>
        <w:rPr>
          <w:b/>
        </w:rPr>
      </w:pPr>
      <w:r w:rsidRPr="000673EA">
        <w:rPr>
          <w:rFonts w:asciiTheme="majorHAnsi" w:hAnsiTheme="majorHAnsi"/>
          <w:b/>
          <w:highlight w:val="yellow"/>
        </w:rPr>
        <w:t xml:space="preserve">Pris skal aldri vektes mer enn 50 % i </w:t>
      </w:r>
      <w:proofErr w:type="spellStart"/>
      <w:r w:rsidRPr="000673EA">
        <w:rPr>
          <w:rFonts w:asciiTheme="majorHAnsi" w:hAnsiTheme="majorHAnsi"/>
          <w:b/>
          <w:highlight w:val="yellow"/>
        </w:rPr>
        <w:t>minikonkurranser</w:t>
      </w:r>
      <w:proofErr w:type="spellEnd"/>
      <w:r w:rsidRPr="000673EA">
        <w:rPr>
          <w:rFonts w:asciiTheme="majorHAnsi" w:hAnsiTheme="majorHAnsi"/>
          <w:b/>
          <w:highlight w:val="yellow"/>
        </w:rPr>
        <w:t>.</w:t>
      </w:r>
    </w:p>
    <w:p w14:paraId="12755DA9" w14:textId="169B259D" w:rsidR="0013009A" w:rsidRPr="000673EA" w:rsidRDefault="0013009A" w:rsidP="00443E10">
      <w:pPr>
        <w:rPr>
          <w:b/>
        </w:rPr>
      </w:pPr>
    </w:p>
    <w:p w14:paraId="376B6D52" w14:textId="77777777" w:rsidR="00443E10" w:rsidRPr="000673EA" w:rsidRDefault="00443E10" w:rsidP="00443E10">
      <w:pPr>
        <w:pStyle w:val="Merknadstekst"/>
        <w:rPr>
          <w:b/>
        </w:rPr>
      </w:pPr>
    </w:p>
  </w:comment>
  <w:comment w:id="4" w:author="Camilla Gundhus" w:date="2021-04-20T11:28:00Z" w:initials="CG">
    <w:p w14:paraId="60F597E1" w14:textId="4B59530D" w:rsidR="00CC387D" w:rsidRDefault="00CC387D">
      <w:pPr>
        <w:pStyle w:val="Merknadstekst"/>
        <w:rPr>
          <w:rFonts w:asciiTheme="majorHAnsi" w:hAnsiTheme="majorHAnsi"/>
        </w:rPr>
      </w:pPr>
      <w:r>
        <w:rPr>
          <w:rStyle w:val="Merknadsreferanse"/>
        </w:rPr>
        <w:annotationRef/>
      </w:r>
      <w:r>
        <w:rPr>
          <w:rFonts w:asciiTheme="majorHAnsi" w:hAnsiTheme="majorHAnsi"/>
        </w:rPr>
        <w:t>Gjør nødvendige tilpasninger for det aktuelle oppdrag.</w:t>
      </w:r>
    </w:p>
    <w:p w14:paraId="3CD3FD27" w14:textId="2BA39C6F" w:rsidR="00CC387D" w:rsidRDefault="00CC387D">
      <w:pPr>
        <w:pStyle w:val="Merknadstekst"/>
        <w:rPr>
          <w:rFonts w:asciiTheme="majorHAnsi" w:hAnsiTheme="majorHAnsi"/>
        </w:rPr>
      </w:pPr>
    </w:p>
    <w:p w14:paraId="3EB50AF1" w14:textId="02F91094" w:rsidR="00CC387D" w:rsidRDefault="00CC387D">
      <w:pPr>
        <w:pStyle w:val="Merknadstekst"/>
        <w:rPr>
          <w:rFonts w:asciiTheme="majorHAnsi" w:hAnsiTheme="majorHAnsi"/>
        </w:rPr>
      </w:pPr>
      <w:r>
        <w:rPr>
          <w:rFonts w:asciiTheme="majorHAnsi" w:hAnsiTheme="majorHAnsi"/>
        </w:rPr>
        <w:t>Sum av tildelingskriterier skal bli 100%</w:t>
      </w:r>
    </w:p>
    <w:p w14:paraId="27FDBC7C" w14:textId="77777777" w:rsidR="00CC387D" w:rsidRPr="00CC387D" w:rsidRDefault="00CC387D">
      <w:pPr>
        <w:pStyle w:val="Merknadstekst"/>
        <w:rPr>
          <w:rFonts w:asciiTheme="majorHAnsi" w:hAnsiTheme="majorHAnsi"/>
        </w:rPr>
      </w:pPr>
    </w:p>
  </w:comment>
  <w:comment w:id="5" w:author="Camilla Gundhus" w:date="2017-01-24T13:59:00Z" w:initials="CG">
    <w:p w14:paraId="2F4DB716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  <w:r w:rsidRPr="00CC387D">
        <w:rPr>
          <w:rStyle w:val="Merknadsreferanse"/>
          <w:rFonts w:asciiTheme="majorHAnsi" w:hAnsiTheme="majorHAnsi"/>
        </w:rPr>
        <w:annotationRef/>
      </w:r>
      <w:r w:rsidRPr="00CC387D">
        <w:rPr>
          <w:rFonts w:asciiTheme="majorHAnsi" w:hAnsiTheme="majorHAnsi"/>
        </w:rPr>
        <w:t>Slettes dersom det ikke er aktuelt..</w:t>
      </w:r>
    </w:p>
  </w:comment>
  <w:comment w:id="6" w:author="Camilla Gundhus" w:date="2017-02-07T15:22:00Z" w:initials="CG">
    <w:p w14:paraId="537587BB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  <w:r w:rsidRPr="00CC387D">
        <w:rPr>
          <w:rStyle w:val="Merknadsreferanse"/>
          <w:rFonts w:asciiTheme="majorHAnsi" w:hAnsiTheme="majorHAnsi"/>
        </w:rPr>
        <w:annotationRef/>
      </w:r>
      <w:r w:rsidRPr="00CC387D">
        <w:rPr>
          <w:rFonts w:asciiTheme="majorHAnsi" w:hAnsiTheme="majorHAnsi"/>
        </w:rPr>
        <w:t>Slettes dersom det ikke er aktuelt..</w:t>
      </w:r>
    </w:p>
    <w:p w14:paraId="5EE4E860" w14:textId="77777777" w:rsidR="00443E10" w:rsidRDefault="00443E10" w:rsidP="00443E10">
      <w:pPr>
        <w:pStyle w:val="Merknadstekst"/>
      </w:pPr>
    </w:p>
  </w:comment>
  <w:comment w:id="7" w:author="Camilla Gundhus" w:date="2017-02-07T15:31:00Z" w:initials="CG">
    <w:p w14:paraId="0EB383BE" w14:textId="77777777" w:rsidR="00443E10" w:rsidRDefault="00443E10" w:rsidP="00443E10">
      <w:pPr>
        <w:pStyle w:val="Merknadstekst"/>
      </w:pPr>
      <w:r>
        <w:rPr>
          <w:rStyle w:val="Merknadsreferanse"/>
        </w:rPr>
        <w:annotationRef/>
      </w:r>
    </w:p>
    <w:p w14:paraId="17D1D3D6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  <w:r w:rsidRPr="00CC387D">
        <w:rPr>
          <w:rFonts w:asciiTheme="majorHAnsi" w:hAnsiTheme="majorHAnsi"/>
        </w:rPr>
        <w:t>OBS:</w:t>
      </w:r>
    </w:p>
    <w:p w14:paraId="67B87AFA" w14:textId="77777777" w:rsidR="00443E10" w:rsidRPr="00CC387D" w:rsidRDefault="00443E10" w:rsidP="00443E10">
      <w:pPr>
        <w:pStyle w:val="Merknadstekst"/>
        <w:rPr>
          <w:rFonts w:asciiTheme="majorHAnsi" w:hAnsiTheme="majorHAnsi"/>
          <w:color w:val="000000"/>
          <w:sz w:val="22"/>
          <w:szCs w:val="22"/>
        </w:rPr>
      </w:pPr>
      <w:r w:rsidRPr="00CC387D">
        <w:rPr>
          <w:rFonts w:asciiTheme="majorHAnsi" w:hAnsiTheme="majorHAnsi"/>
          <w:color w:val="000000"/>
          <w:sz w:val="22"/>
          <w:szCs w:val="22"/>
        </w:rPr>
        <w:t xml:space="preserve">For enkelte </w:t>
      </w:r>
      <w:r w:rsidRPr="00CC387D">
        <w:rPr>
          <w:rFonts w:asciiTheme="majorHAnsi" w:hAnsiTheme="majorHAnsi"/>
          <w:b/>
          <w:color w:val="000000"/>
          <w:sz w:val="22"/>
          <w:szCs w:val="22"/>
        </w:rPr>
        <w:t>større</w:t>
      </w:r>
      <w:r w:rsidRPr="00CC387D">
        <w:rPr>
          <w:rFonts w:asciiTheme="majorHAnsi" w:hAnsiTheme="majorHAnsi"/>
          <w:color w:val="000000"/>
          <w:sz w:val="22"/>
          <w:szCs w:val="22"/>
        </w:rPr>
        <w:t xml:space="preserve"> oppdrag kan det settes krav til at arbeidsleder er tilstede i arbeidstiden. </w:t>
      </w:r>
    </w:p>
    <w:p w14:paraId="2B52B88A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</w:p>
    <w:p w14:paraId="1F7E594E" w14:textId="77777777" w:rsidR="00443E10" w:rsidRDefault="00443E10" w:rsidP="00443E10">
      <w:pPr>
        <w:pStyle w:val="Merknadstekst"/>
      </w:pPr>
      <w:r w:rsidRPr="00CC387D">
        <w:rPr>
          <w:rFonts w:asciiTheme="majorHAnsi" w:hAnsiTheme="majorHAnsi"/>
        </w:rPr>
        <w:t>Slett det som ikke passer</w:t>
      </w:r>
    </w:p>
    <w:p w14:paraId="4D34D0A3" w14:textId="77777777" w:rsidR="00443E10" w:rsidRDefault="00443E10" w:rsidP="00443E10">
      <w:pPr>
        <w:pStyle w:val="Merknadstekst"/>
      </w:pPr>
    </w:p>
  </w:comment>
  <w:comment w:id="8" w:author="Camilla Gundhus" w:date="2017-09-05T15:22:00Z" w:initials="CG">
    <w:p w14:paraId="7E34EC1B" w14:textId="77777777" w:rsidR="00443E10" w:rsidRPr="00CC387D" w:rsidRDefault="00443E10" w:rsidP="00443E10">
      <w:pPr>
        <w:autoSpaceDE w:val="0"/>
        <w:autoSpaceDN w:val="0"/>
        <w:adjustRightInd w:val="0"/>
        <w:rPr>
          <w:rFonts w:asciiTheme="majorHAnsi" w:hAnsiTheme="majorHAnsi"/>
          <w:color w:val="000000"/>
        </w:rPr>
      </w:pPr>
      <w:r>
        <w:rPr>
          <w:rStyle w:val="Merknadsreferanse"/>
        </w:rPr>
        <w:annotationRef/>
      </w:r>
      <w:r w:rsidRPr="00CC387D">
        <w:rPr>
          <w:rFonts w:asciiTheme="majorHAnsi" w:hAnsiTheme="majorHAnsi"/>
          <w:color w:val="000000"/>
        </w:rPr>
        <w:t xml:space="preserve">Ta stilling til hvilke krav som skal stilles til renholders språkkompetanse. </w:t>
      </w:r>
    </w:p>
    <w:p w14:paraId="4F52C16B" w14:textId="77777777" w:rsidR="00443E10" w:rsidRDefault="00443E10" w:rsidP="00443E10">
      <w:pPr>
        <w:pStyle w:val="Merknadstekst"/>
      </w:pPr>
    </w:p>
  </w:comment>
  <w:comment w:id="9" w:author="Camilla Gundhus" w:date="2017-02-07T15:37:00Z" w:initials="CG">
    <w:p w14:paraId="34D2F838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  <w:r>
        <w:rPr>
          <w:rStyle w:val="Merknadsreferanse"/>
        </w:rPr>
        <w:annotationRef/>
      </w:r>
      <w:r w:rsidRPr="00CC387D">
        <w:rPr>
          <w:rFonts w:asciiTheme="majorHAnsi" w:hAnsiTheme="majorHAnsi"/>
        </w:rPr>
        <w:t>Må vurderes i hvert tilfelle.  Stryk punkter dersom de ikke passer</w:t>
      </w:r>
    </w:p>
  </w:comment>
  <w:comment w:id="10" w:author="Camilla Gundhus" w:date="2018-12-12T10:43:00Z" w:initials="CG">
    <w:p w14:paraId="1C8947B9" w14:textId="77777777" w:rsidR="00443E10" w:rsidRPr="00CC387D" w:rsidRDefault="00443E10" w:rsidP="00443E10">
      <w:pPr>
        <w:pStyle w:val="Merknadstekst"/>
        <w:rPr>
          <w:rFonts w:asciiTheme="majorHAnsi" w:hAnsiTheme="majorHAnsi"/>
        </w:rPr>
      </w:pPr>
      <w:r>
        <w:rPr>
          <w:rStyle w:val="Merknadsreferanse"/>
        </w:rPr>
        <w:annotationRef/>
      </w:r>
      <w:r w:rsidRPr="00CC387D">
        <w:rPr>
          <w:rFonts w:asciiTheme="majorHAnsi" w:hAnsiTheme="majorHAnsi"/>
        </w:rPr>
        <w:t>Må vurderes i hvert tilfelle.  Stryk punkter dersom de ikke passer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4A55219" w15:done="0"/>
  <w15:commentEx w15:paraId="3C0FBC2A" w15:done="0"/>
  <w15:commentEx w15:paraId="50A15529" w15:done="0"/>
  <w15:commentEx w15:paraId="376B6D52" w15:done="0"/>
  <w15:commentEx w15:paraId="27FDBC7C" w15:done="0"/>
  <w15:commentEx w15:paraId="2F4DB716" w15:done="0"/>
  <w15:commentEx w15:paraId="5EE4E860" w15:done="0"/>
  <w15:commentEx w15:paraId="4D34D0A3" w15:done="0"/>
  <w15:commentEx w15:paraId="4F52C16B" w15:done="0"/>
  <w15:commentEx w15:paraId="34D2F838" w15:done="0"/>
  <w15:commentEx w15:paraId="1C8947B9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E84D7" w14:textId="77777777" w:rsidR="00443E10" w:rsidRDefault="00443E10" w:rsidP="005D093C">
      <w:r>
        <w:separator/>
      </w:r>
    </w:p>
  </w:endnote>
  <w:endnote w:type="continuationSeparator" w:id="0">
    <w:p w14:paraId="7F4E6B72" w14:textId="77777777" w:rsidR="00443E10" w:rsidRDefault="00443E10" w:rsidP="005D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A84E137F-C516-407A-A724-410867720D29}"/>
    <w:embedBold r:id="rId2" w:fontKey="{E31BA06E-988C-4CA2-9D8E-BCF00C7EE8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CAFCCFB-400B-4156-9622-E0B593B8FE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69770D0-1160-437B-B4BC-0BDBD9EAF5A6}"/>
    <w:embedBold r:id="rId5" w:fontKey="{B1860A44-6381-4B0D-88FE-3E5DBDCB0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A9C01" w14:textId="77777777" w:rsidR="00D44A50" w:rsidRDefault="00D44A50" w:rsidP="00C3116A">
    <w:pPr>
      <w:pStyle w:val="Bunntekst"/>
    </w:pPr>
  </w:p>
  <w:p w14:paraId="2A8FB4BF" w14:textId="77777777" w:rsidR="002E3185" w:rsidRPr="00C3116A" w:rsidRDefault="002E3185" w:rsidP="00C3116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515E1" w14:textId="77777777" w:rsidR="00443E10" w:rsidRDefault="00443E10" w:rsidP="005D093C">
      <w:r>
        <w:separator/>
      </w:r>
    </w:p>
  </w:footnote>
  <w:footnote w:type="continuationSeparator" w:id="0">
    <w:p w14:paraId="743E35DA" w14:textId="77777777" w:rsidR="00443E10" w:rsidRDefault="00443E10" w:rsidP="005D0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37D7" w14:textId="77777777" w:rsidR="00D44A50" w:rsidRDefault="00A67238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5BEFBB" wp14:editId="2208B95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72D"/>
    <w:multiLevelType w:val="hybridMultilevel"/>
    <w:tmpl w:val="9DDC90D2"/>
    <w:lvl w:ilvl="0" w:tplc="270EAF2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948FB"/>
    <w:multiLevelType w:val="hybridMultilevel"/>
    <w:tmpl w:val="1006FA62"/>
    <w:lvl w:ilvl="0" w:tplc="270EAF2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93354"/>
    <w:multiLevelType w:val="hybridMultilevel"/>
    <w:tmpl w:val="23EC8800"/>
    <w:lvl w:ilvl="0" w:tplc="270EAF2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053C4"/>
    <w:multiLevelType w:val="hybridMultilevel"/>
    <w:tmpl w:val="9B3825F4"/>
    <w:lvl w:ilvl="0" w:tplc="270EAF2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B40AF"/>
    <w:multiLevelType w:val="hybridMultilevel"/>
    <w:tmpl w:val="4D5074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milla Gundhus">
    <w15:presenceInfo w15:providerId="AD" w15:userId="S-1-5-21-1123878227-590538075-4181424053-2322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E10"/>
    <w:rsid w:val="000119BE"/>
    <w:rsid w:val="000673EA"/>
    <w:rsid w:val="00095EC1"/>
    <w:rsid w:val="0013009A"/>
    <w:rsid w:val="00186573"/>
    <w:rsid w:val="001F112F"/>
    <w:rsid w:val="001F18CF"/>
    <w:rsid w:val="00247C22"/>
    <w:rsid w:val="0025699D"/>
    <w:rsid w:val="002B535C"/>
    <w:rsid w:val="002E3185"/>
    <w:rsid w:val="00325D57"/>
    <w:rsid w:val="00442E77"/>
    <w:rsid w:val="00443E10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A0208E"/>
    <w:rsid w:val="00A63656"/>
    <w:rsid w:val="00A67238"/>
    <w:rsid w:val="00AA100D"/>
    <w:rsid w:val="00AE2859"/>
    <w:rsid w:val="00B070EB"/>
    <w:rsid w:val="00B10DAE"/>
    <w:rsid w:val="00C3116A"/>
    <w:rsid w:val="00C34D94"/>
    <w:rsid w:val="00C36451"/>
    <w:rsid w:val="00C51925"/>
    <w:rsid w:val="00C72AC1"/>
    <w:rsid w:val="00CC387D"/>
    <w:rsid w:val="00CF1DCB"/>
    <w:rsid w:val="00D3395E"/>
    <w:rsid w:val="00D44A50"/>
    <w:rsid w:val="00D8326C"/>
    <w:rsid w:val="00E51F3C"/>
    <w:rsid w:val="00FB5530"/>
    <w:rsid w:val="00FC72AE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FAF99F8"/>
  <w15:docId w15:val="{8DEB236C-9F44-4127-A020-3AE80DF5C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E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qFormat/>
    <w:rsid w:val="001F112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rsid w:val="005D093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rsid w:val="005D093C"/>
    <w:pPr>
      <w:tabs>
        <w:tab w:val="center" w:pos="4536"/>
        <w:tab w:val="right" w:pos="9072"/>
      </w:tabs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character" w:styleId="Merknadsreferanse">
    <w:name w:val="annotation reference"/>
    <w:uiPriority w:val="99"/>
    <w:semiHidden/>
    <w:rsid w:val="00443E1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rsid w:val="00443E10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443E10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CF1DCB"/>
    <w:pPr>
      <w:ind w:left="720"/>
      <w:contextualSpacing/>
    </w:p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C387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C387D"/>
    <w:rPr>
      <w:rFonts w:ascii="Times New Roman" w:eastAsia="Times New Roman" w:hAnsi="Times New Roman" w:cs="Times New Roman"/>
      <w:b/>
      <w:bCs/>
      <w:sz w:val="20"/>
      <w:szCs w:val="20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763ECA8B-F0E4-426B-84EB-FDF66902E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Oslo Tomt dokument</Template>
  <TotalTime>196</TotalTime>
  <Pages>5</Pages>
  <Words>675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Camilla Gundhus</dc:creator>
  <cp:lastModifiedBy>Camilla Gundhus</cp:lastModifiedBy>
  <cp:revision>8</cp:revision>
  <dcterms:created xsi:type="dcterms:W3CDTF">2021-04-20T09:13:00Z</dcterms:created>
  <dcterms:modified xsi:type="dcterms:W3CDTF">2021-08-27T06:20:00Z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</Properties>
</file>