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76757" w:rsidR="00976757" w:rsidP="00976757" w:rsidRDefault="00976757" w14:paraId="672A6659" w14:textId="77777777">
      <w:pPr>
        <w:pStyle w:val="Default"/>
        <w:rPr>
          <w:rFonts w:ascii="Oslo Sans Office" w:hAnsi="Oslo Sans Office" w:cstheme="minorHAnsi"/>
        </w:rPr>
      </w:pPr>
    </w:p>
    <w:p w:rsidRPr="00976757" w:rsidR="00976757" w:rsidP="00976757" w:rsidRDefault="00976757" w14:paraId="0A37501D" w14:textId="77777777">
      <w:pPr>
        <w:pStyle w:val="Default"/>
        <w:rPr>
          <w:rFonts w:ascii="Oslo Sans Office" w:hAnsi="Oslo Sans Office" w:cstheme="minorHAnsi"/>
        </w:rPr>
      </w:pPr>
    </w:p>
    <w:p w:rsidRPr="00976757" w:rsidR="00976757" w:rsidP="00976757" w:rsidRDefault="00976757" w14:paraId="5DAB6C7B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00976757" w:rsidRDefault="00976757" w14:paraId="02EB378F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P="00976757" w:rsidRDefault="00976757" w14:paraId="6A05A809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P="00976757" w:rsidRDefault="00976757" w14:paraId="5A39BBE3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00976757" w:rsidRDefault="00976757" w14:paraId="41C8F396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696473AD" w:rsidRDefault="00976757" w14:paraId="11814318" w14:textId="3724C12D">
      <w:pPr>
        <w:pStyle w:val="Default"/>
        <w:jc w:val="center"/>
        <w:rPr>
          <w:rFonts w:ascii="Oslo Sans Office" w:hAnsi="Oslo Sans Office" w:cs="" w:asciiTheme="minorAscii" w:hAnsiTheme="minorAscii" w:cstheme="minorBidi"/>
          <w:color w:val="2A2859" w:themeColor="text2"/>
          <w:sz w:val="44"/>
          <w:szCs w:val="44"/>
        </w:rPr>
      </w:pPr>
      <w:r w:rsidRPr="696473AD" w:rsidR="6215C5BB">
        <w:rPr>
          <w:rFonts w:ascii="Oslo Sans Office" w:hAnsi="Oslo Sans Office" w:cs="" w:asciiTheme="minorAscii" w:hAnsiTheme="minorAscii" w:cstheme="minorBidi"/>
          <w:color w:val="2A2859" w:themeColor="text2" w:themeTint="FF" w:themeShade="FF"/>
          <w:sz w:val="44"/>
          <w:szCs w:val="44"/>
        </w:rPr>
        <w:t xml:space="preserve">Kontrakt for kjøp av </w:t>
      </w:r>
      <w:r w:rsidRPr="696473AD" w:rsidR="27F97D5B">
        <w:rPr>
          <w:rFonts w:ascii="Oslo Sans Office" w:hAnsi="Oslo Sans Office" w:cs="" w:asciiTheme="minorAscii" w:hAnsiTheme="minorAscii" w:cstheme="minorBidi"/>
          <w:color w:val="2A2859" w:themeColor="text2" w:themeTint="FF" w:themeShade="FF"/>
          <w:sz w:val="44"/>
          <w:szCs w:val="44"/>
        </w:rPr>
        <w:t>låsesmedtjenester</w:t>
      </w:r>
    </w:p>
    <w:p w:rsidRPr="00976757" w:rsidR="00976757" w:rsidP="00976757" w:rsidRDefault="00976757" w14:paraId="72A3D3EC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429327B9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:rsidRPr="00976757" w:rsidR="00976757" w:rsidP="00976757" w:rsidRDefault="00976757" w14:paraId="0D0B940D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6E71537F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Pr="00976757" w:rsidR="00976757" w:rsidP="00976757" w:rsidRDefault="00976757" w14:paraId="0E27B00A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160AC4E0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:rsidRPr="00976757" w:rsidR="00976757" w:rsidP="00976757" w:rsidRDefault="00976757" w14:paraId="60061E4C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1BF79D7B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Pr="00976757" w:rsidR="00976757" w:rsidP="00976757" w:rsidRDefault="00976757" w14:paraId="44EAFD9C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Pr="00976757" w:rsidR="00976757" w:rsidP="00976757" w:rsidRDefault="00976757" w14:paraId="4B94D5A5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Pr="00976757" w:rsidR="00976757" w:rsidP="00976757" w:rsidRDefault="00976757" w14:paraId="3DEEC669" w14:textId="7777777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:rsidRPr="00976757" w:rsidR="00976757" w:rsidP="00976757" w:rsidRDefault="00976757" w14:paraId="2E22CB4B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 </w:t>
      </w:r>
    </w:p>
    <w:p w:rsidRPr="00976757" w:rsidR="00976757" w:rsidP="696473AD" w:rsidRDefault="00976757" w14:paraId="319AA124" w14:textId="2EDD5133">
      <w:pPr>
        <w:pStyle w:val="Default"/>
        <w:rPr>
          <w:rFonts w:ascii="Oslo Sans Office" w:hAnsi="Oslo Sans Office" w:cs="Oslo Sans Office" w:cstheme="minorAscii"/>
          <w:color w:val="auto"/>
          <w:sz w:val="20"/>
          <w:szCs w:val="20"/>
        </w:rPr>
      </w:pP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Kontrakten gjelder avrop på samkjøpsavtale på </w:t>
      </w:r>
      <w:r w:rsidRPr="696473AD" w:rsidR="6E728D1D">
        <w:rPr>
          <w:rFonts w:ascii="Oslo Sans Office" w:hAnsi="Oslo Sans Office" w:cs="Oslo Sans Office" w:cstheme="minorAscii"/>
          <w:color w:val="auto"/>
          <w:sz w:val="20"/>
          <w:szCs w:val="20"/>
        </w:rPr>
        <w:t>låsesmedtjenester</w:t>
      </w: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. Kontrakten er tildelt på bakgrunn av gjennomført </w:t>
      </w:r>
      <w:proofErr w:type="spellStart"/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>minikonkurranse</w:t>
      </w:r>
      <w:proofErr w:type="spellEnd"/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. </w:t>
      </w:r>
    </w:p>
    <w:p w:rsidRPr="00976757" w:rsidR="00976757" w:rsidP="00976757" w:rsidRDefault="00976757" w14:paraId="3656B9AB" w14:textId="7777777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:rsidRPr="00976757" w:rsidR="00976757" w:rsidP="00976757" w:rsidRDefault="00976757" w14:paraId="02CA0AE3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:rsidRPr="00976757" w:rsidR="00976757" w:rsidP="00976757" w:rsidRDefault="00976757" w14:paraId="3C372F8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:rsidRPr="00976757" w:rsidR="00976757" w:rsidP="00976757" w:rsidRDefault="00976757" w14:paraId="45FB081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EB6536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:rsidRPr="00976757" w:rsidR="00976757" w:rsidP="00976757" w:rsidRDefault="00976757" w14:paraId="502B069F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:rsidRPr="00976757" w:rsidR="00976757" w:rsidP="00976757" w:rsidRDefault="00976757" w14:paraId="70F76748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:rsidRPr="00976757" w:rsidR="00976757" w:rsidP="00976757" w:rsidRDefault="00976757" w14:paraId="04F071F6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:rsidRPr="00976757" w:rsidR="00976757" w:rsidP="696473AD" w:rsidRDefault="00976757" w14:paraId="701D53CB" w14:textId="242FA0F8">
      <w:pPr>
        <w:pStyle w:val="Default"/>
        <w:numPr>
          <w:ilvl w:val="0"/>
          <w:numId w:val="2"/>
        </w:numPr>
        <w:spacing w:after="30"/>
        <w:rPr>
          <w:rFonts w:ascii="Oslo Sans Office" w:hAnsi="Oslo Sans Office" w:cs="Oslo Sans Office" w:cstheme="minorAscii"/>
          <w:color w:val="auto"/>
        </w:rPr>
      </w:pP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Samkjøpsavtale mellom Oslo kommune v/utviklings- og kompetanseetaten, avdeling for </w:t>
      </w:r>
      <w:r w:rsidRPr="696473AD" w:rsidR="7155585C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Innkjøpstjenester </w:t>
      </w: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med vedlegg </w:t>
      </w:r>
    </w:p>
    <w:p w:rsidRPr="00976757" w:rsidR="00976757" w:rsidP="00976757" w:rsidRDefault="00976757" w14:paraId="049F31CB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179E63C2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:rsidRPr="00976757" w:rsidR="00976757" w:rsidP="00976757" w:rsidRDefault="00976757" w14:paraId="51F0C01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:rsidRPr="00976757" w:rsidR="00976757" w:rsidP="00976757" w:rsidRDefault="00976757" w14:paraId="71EF9D6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71DEE5F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768F8CB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5312826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6EE25B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:rsidRPr="00976757" w:rsidR="00976757" w:rsidP="00976757" w:rsidRDefault="00976757" w14:paraId="2AC08CA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7C5F3EE0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.……………………… </w:t>
      </w:r>
    </w:p>
    <w:p w:rsidRPr="00976757" w:rsidR="00976757" w:rsidP="00976757" w:rsidRDefault="00976757" w14:paraId="3CAE4ADD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5997314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62486C05" w14:textId="77777777">
      <w:pPr>
        <w:pStyle w:val="Default"/>
        <w:rPr>
          <w:rFonts w:ascii="Oslo Sans Office" w:hAnsi="Oslo Sans Office" w:cstheme="minorHAnsi"/>
          <w:color w:val="auto"/>
        </w:rPr>
      </w:pPr>
    </w:p>
    <w:p w:rsidRPr="00976757" w:rsidR="00976757" w:rsidP="00976757" w:rsidRDefault="00976757" w14:paraId="5729EDDC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:rsidRPr="00976757" w:rsidR="00976757" w:rsidP="00976757" w:rsidRDefault="00976757" w14:paraId="0C0B849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:rsidRPr="00976757" w:rsidR="00976757" w:rsidP="00976757" w:rsidRDefault="00976757" w14:paraId="4101652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2787E894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:rsidR="00976757" w:rsidP="00976757" w:rsidRDefault="00976757" w14:paraId="533B0BDF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:rsidRPr="00976757" w:rsidR="00976757" w:rsidP="00976757" w:rsidRDefault="00976757" w14:paraId="4B99056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30F72D4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:rsidRPr="00976757" w:rsidR="00976757" w:rsidP="00976757" w:rsidRDefault="00976757" w14:paraId="1299C43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75B69F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det ”en restordre”, dvs. at det er ikke mulig å levere det totale antallet som er avropt, skal Kjøper varsles umiddelbart. Dersom restordren ikke kan leveres innen 1 uke etter avtalt leveringstid skal bestillingen på Kjøpers oppfordring strykes og varen kan kjøpes hos annen Selger. </w:t>
      </w:r>
    </w:p>
    <w:p w:rsidRPr="00976757" w:rsidR="00976757" w:rsidP="00976757" w:rsidRDefault="00976757" w14:paraId="4DDBEF00" w14:textId="77777777">
      <w:pPr>
        <w:pStyle w:val="Default"/>
        <w:rPr>
          <w:rFonts w:ascii="Oslo Sans Office" w:hAnsi="Oslo Sans Office" w:cstheme="minorHAnsi"/>
          <w:color w:val="auto"/>
        </w:rPr>
      </w:pPr>
    </w:p>
    <w:p w:rsidRPr="00976757" w:rsidR="00976757" w:rsidP="00976757" w:rsidRDefault="00976757" w14:paraId="2042939D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Tidsfrister </w:t>
      </w:r>
    </w:p>
    <w:p w:rsidRPr="00976757" w:rsidR="00976757" w:rsidP="00976757" w:rsidRDefault="00976757" w14:paraId="7EB5465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:rsidRPr="00976757" w:rsidR="00976757" w:rsidP="00976757" w:rsidRDefault="00976757" w14:paraId="3461D779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30DDBDA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Pr="00976757" w:rsidR="00976757" w:rsidP="00976757" w:rsidRDefault="00976757" w14:paraId="3CF2D8B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5171CDE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:rsidRPr="00976757" w:rsidR="00976757" w:rsidP="00976757" w:rsidRDefault="00976757" w14:paraId="0FB78278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5D65E4E2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:rsidRPr="00976757" w:rsidR="00976757" w:rsidP="00976757" w:rsidRDefault="00976757" w14:paraId="5913E68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:rsidRPr="00976757" w:rsidR="00976757" w:rsidP="00976757" w:rsidRDefault="00976757" w14:paraId="1FC3994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50E40B5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:rsidRPr="00976757" w:rsidR="00976757" w:rsidP="00976757" w:rsidRDefault="00976757" w14:paraId="0562CB0E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5BE5D5BA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:rsidRPr="00976757" w:rsidR="00976757" w:rsidP="00976757" w:rsidRDefault="00976757" w14:paraId="4291A29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minikonkurransen. </w:t>
      </w:r>
    </w:p>
    <w:p w:rsidRPr="00976757" w:rsidR="00976757" w:rsidP="00976757" w:rsidRDefault="00976757" w14:paraId="34CE0A4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70EBFFD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:rsidRPr="00976757" w:rsidR="00976757" w:rsidP="00976757" w:rsidRDefault="00976757" w14:paraId="2DE75062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[…………….]</w:t>
      </w:r>
    </w:p>
    <w:p w:rsidRPr="00976757" w:rsidR="00976757" w:rsidP="00976757" w:rsidRDefault="00976757" w14:paraId="62EBF3C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64FFFAA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:rsidRPr="00976757" w:rsidR="00976757" w:rsidP="00976757" w:rsidRDefault="00976757" w14:paraId="6CF89C9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Pr="00976757" w:rsidR="00976757" w:rsidP="00976757" w:rsidRDefault="00976757" w14:paraId="3DDAF0E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:rsidRPr="00976757" w:rsidR="00976757" w:rsidP="00976757" w:rsidRDefault="00976757" w14:paraId="4C5335E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:rsidRPr="00976757" w:rsidR="00976757" w:rsidP="00976757" w:rsidRDefault="00976757" w14:paraId="6E143872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:rsidRPr="00976757" w:rsidR="00976757" w:rsidP="00976757" w:rsidRDefault="00976757" w14:paraId="6D98A12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7DB5C1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:rsidRPr="00976757" w:rsidR="00976757" w:rsidP="00976757" w:rsidRDefault="00976757" w14:paraId="2946DB82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5997CC1D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110FFD37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B8277F4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:rsidRPr="00976757" w:rsidR="00976757" w:rsidP="00976757" w:rsidRDefault="00976757" w14:paraId="6B699379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FE9F23F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1AC6E35A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kontraktsdokumentet med bilag er utferdiget i to eksemplarer, hvorav partene beholder hvert sitt. </w:t>
      </w:r>
    </w:p>
    <w:p w:rsidRPr="00976757" w:rsidR="00976757" w:rsidP="00976757" w:rsidRDefault="00976757" w14:paraId="1F72F646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08CE6F91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201F5E9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 __________ den __________ </w:t>
      </w:r>
    </w:p>
    <w:p w:rsidRPr="00976757" w:rsidR="00976757" w:rsidP="00976757" w:rsidRDefault="00976757" w14:paraId="61CDCEAD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6BB9E253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7C066E08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</w:p>
    <w:p w:rsidRPr="00976757" w:rsidR="00FB5530" w:rsidP="001241DC" w:rsidRDefault="00976757" w14:paraId="080807D0" w14:textId="77777777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>Selger</w:t>
      </w:r>
    </w:p>
    <w:sectPr w:rsidRPr="00976757" w:rsidR="00FB5530" w:rsidSect="00466574">
      <w:footerReference w:type="default" r:id="rId13"/>
      <w:headerReference w:type="first" r:id="rId14"/>
      <w:footerReference w:type="first" r:id="rId15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6757" w:rsidP="005D093C" w:rsidRDefault="00976757" w14:paraId="23DE523C" w14:textId="77777777">
      <w:pPr>
        <w:spacing w:after="0" w:line="240" w:lineRule="auto"/>
      </w:pPr>
      <w:r>
        <w:separator/>
      </w:r>
    </w:p>
  </w:endnote>
  <w:endnote w:type="continuationSeparator" w:id="0">
    <w:p w:rsidR="00976757" w:rsidP="005D093C" w:rsidRDefault="00976757" w14:paraId="52E5622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charset w:val="00"/>
    <w:family w:val="auto"/>
    <w:pitch w:val="variable"/>
    <w:sig w:usb0="00000007" w:usb1="00000001" w:usb2="00000000" w:usb3="00000000" w:csb0="00000093" w:csb1="00000000"/>
    <w:embedRegular w:fontKey="{E06FA27A-ABE4-4A40-896B-7D373A036377}" r:id="rId1"/>
    <w:embedBold w:fontKey="{E7C98A1D-8649-414C-BD24-9949D88BA99F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4FA1852-B324-41BA-A185-1081D40ABCDC}" r:id="rId3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61157914-4054-41D4-A362-553980819640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241DC" w:rsidR="001241DC" w:rsidRDefault="001241DC" w14:paraId="31A9CB35" w14:textId="77777777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2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:rsidR="001241DC" w:rsidRDefault="001241DC" w14:paraId="6DFB9E20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4A50" w:rsidP="00C3116A" w:rsidRDefault="00D44A50" w14:paraId="07459315" w14:textId="77777777">
    <w:pPr>
      <w:pStyle w:val="Bunntekst"/>
    </w:pPr>
  </w:p>
  <w:p w:rsidRPr="00C3116A" w:rsidR="002E3185" w:rsidP="00C3116A" w:rsidRDefault="002E3185" w14:paraId="6537F28F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6757" w:rsidP="005D093C" w:rsidRDefault="00976757" w14:paraId="07547A01" w14:textId="77777777">
      <w:pPr>
        <w:spacing w:after="0" w:line="240" w:lineRule="auto"/>
      </w:pPr>
      <w:r>
        <w:separator/>
      </w:r>
    </w:p>
  </w:footnote>
  <w:footnote w:type="continuationSeparator" w:id="0">
    <w:p w:rsidR="00976757" w:rsidP="005D093C" w:rsidRDefault="00976757" w14:paraId="5043CB0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44A50" w:rsidRDefault="00A67238" w14:paraId="3387D78B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194545">
    <w:abstractNumId w:val="2"/>
  </w:num>
  <w:num w:numId="2" w16cid:durableId="136922049">
    <w:abstractNumId w:val="1"/>
  </w:num>
  <w:num w:numId="3" w16cid:durableId="122553281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7"/>
    <w:rsid w:val="000119BE"/>
    <w:rsid w:val="00095EC1"/>
    <w:rsid w:val="001241DC"/>
    <w:rsid w:val="00186573"/>
    <w:rsid w:val="001F112F"/>
    <w:rsid w:val="001F18CF"/>
    <w:rsid w:val="00247C22"/>
    <w:rsid w:val="0025699D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8326C"/>
    <w:rsid w:val="00E51F3C"/>
    <w:rsid w:val="00FB5530"/>
    <w:rsid w:val="00FC72AE"/>
    <w:rsid w:val="00FD7882"/>
    <w:rsid w:val="27F97D5B"/>
    <w:rsid w:val="6215C5BB"/>
    <w:rsid w:val="696473AD"/>
    <w:rsid w:val="6E728D1D"/>
    <w:rsid w:val="7155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AE23F1"/>
  <w15:docId w15:val="{CCFACAEB-174F-4FC9-8897-0D1240D48C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aliases w:val="Kappaleen oletusfontti"/>
    <w:uiPriority w:val="1"/>
    <w:semiHidden/>
    <w:unhideWhenUsed/>
  </w:style>
  <w:style w:type="table" w:styleId="Vanligtabell" w:default="1">
    <w:name w:val="Normal Table"/>
    <w:aliases w:val="Normaali taulukko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aliases w:val="Ei luetteloa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webSettings" Target="webSettings.xml" Id="rId10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EF2F31A38483CB4791FF3ECA505C611D" ma:contentTypeVersion="17" ma:contentTypeDescription="Felles innholdstype for Oslo Kommune" ma:contentTypeScope="" ma:versionID="73fbb14afd94c0f45be7d763638bd9c2">
  <xsd:schema xmlns:xsd="http://www.w3.org/2001/XMLSchema" xmlns:xs="http://www.w3.org/2001/XMLSchema" xmlns:p="http://schemas.microsoft.com/office/2006/metadata/properties" xmlns:ns2="7ed84371-acf6-4102-828c-2caf905b4736" xmlns:ns3="41e06473-20ef-47d3-b0f3-62bd9a49d17e" targetNamespace="http://schemas.microsoft.com/office/2006/metadata/properties" ma:root="true" ma:fieldsID="f89695f9cd14da9f8b8fb8bc8aaa70b8" ns2:_="" ns3:_="">
    <xsd:import namespace="7ed84371-acf6-4102-828c-2caf905b4736"/>
    <xsd:import namespace="41e06473-20ef-47d3-b0f3-62bd9a49d17e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06473-20ef-47d3-b0f3-62bd9a49d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root>
</root>
</file>

<file path=customXml/itemProps1.xml><?xml version="1.0" encoding="utf-8"?>
<ds:datastoreItem xmlns:ds="http://schemas.openxmlformats.org/officeDocument/2006/customXml" ds:itemID="{48E5A1F4-DB4B-4D49-AAAE-645494DE498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1A7B12B-13BC-4631-92DF-ECF968E93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84371-acf6-4102-828c-2caf905b4736"/>
    <ds:schemaRef ds:uri="41e06473-20ef-47d3-b0f3-62bd9a49d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0F4FB0-17B8-483E-9E44-F06AE2B58398}">
  <ds:schemaRefs>
    <ds:schemaRef ds:uri="http://schemas.microsoft.com/office/2006/metadata/properties"/>
    <ds:schemaRef ds:uri="http://schemas.microsoft.com/office/infopath/2007/PartnerControls"/>
    <ds:schemaRef ds:uri="7ed84371-acf6-4102-828c-2caf905b4736"/>
  </ds:schemaRefs>
</ds:datastoreItem>
</file>

<file path=customXml/itemProps4.xml><?xml version="1.0" encoding="utf-8"?>
<ds:datastoreItem xmlns:ds="http://schemas.openxmlformats.org/officeDocument/2006/customXml" ds:itemID="{4B70ECB1-C229-47DD-A4CD-7A7630A3D2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83E1496-21A8-4DD7-B2E3-6AADC20F44E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F2AC1A3-F3AD-4EAF-9E2E-E2FB94C30E62}">
  <ds:schemaRefs/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Oslo%20Tomt%20dokument.dotx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Cecilie Trehjørningen</dc:creator>
  <lastModifiedBy>Camilla Gundhus</lastModifiedBy>
  <revision>3</revision>
  <dcterms:created xsi:type="dcterms:W3CDTF">2023-01-10T14:47:00.0000000Z</dcterms:created>
  <dcterms:modified xsi:type="dcterms:W3CDTF">2023-01-10T14:47:58.8329913Z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0x01010016F48F0717DDBC43A26F9C4EC94D925E00EF2F31A38483CB4791FF3ECA505C611D</vt:lpwstr>
  </property>
  <property fmtid="{D5CDD505-2E9C-101B-9397-08002B2CF9AE}" pid="4" name="Order">
    <vt:r8>100</vt:r8>
  </property>
  <property fmtid="{D5CDD505-2E9C-101B-9397-08002B2CF9AE}" pid="5" name="_ExtendedDescription">
    <vt:lpwstr/>
  </property>
  <property fmtid="{D5CDD505-2E9C-101B-9397-08002B2CF9AE}" pid="6" name="MSIP_Label_7a2396b7-5846-48ff-8468-5f49f8ad722a_Enabled">
    <vt:lpwstr>true</vt:lpwstr>
  </property>
  <property fmtid="{D5CDD505-2E9C-101B-9397-08002B2CF9AE}" pid="7" name="MSIP_Label_7a2396b7-5846-48ff-8468-5f49f8ad722a_SetDate">
    <vt:lpwstr>2023-01-10T14:47:18Z</vt:lpwstr>
  </property>
  <property fmtid="{D5CDD505-2E9C-101B-9397-08002B2CF9AE}" pid="8" name="MSIP_Label_7a2396b7-5846-48ff-8468-5f49f8ad722a_Method">
    <vt:lpwstr>Standard</vt:lpwstr>
  </property>
  <property fmtid="{D5CDD505-2E9C-101B-9397-08002B2CF9AE}" pid="9" name="MSIP_Label_7a2396b7-5846-48ff-8468-5f49f8ad722a_Name">
    <vt:lpwstr>Lav</vt:lpwstr>
  </property>
  <property fmtid="{D5CDD505-2E9C-101B-9397-08002B2CF9AE}" pid="10" name="MSIP_Label_7a2396b7-5846-48ff-8468-5f49f8ad722a_SiteId">
    <vt:lpwstr>e6795081-6391-442e-9ab4-5e9ef74f18ea</vt:lpwstr>
  </property>
  <property fmtid="{D5CDD505-2E9C-101B-9397-08002B2CF9AE}" pid="11" name="MSIP_Label_7a2396b7-5846-48ff-8468-5f49f8ad722a_ActionId">
    <vt:lpwstr>84131591-5666-438e-bc16-20b844187a9d</vt:lpwstr>
  </property>
  <property fmtid="{D5CDD505-2E9C-101B-9397-08002B2CF9AE}" pid="12" name="MSIP_Label_7a2396b7-5846-48ff-8468-5f49f8ad722a_ContentBits">
    <vt:lpwstr>0</vt:lpwstr>
  </property>
</Properties>
</file>