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976757" w:rsidR="00976757" w:rsidP="00976757" w:rsidRDefault="00976757" w14:paraId="672A6659" w14:textId="77777777">
      <w:pPr>
        <w:pStyle w:val="Default"/>
        <w:rPr>
          <w:rFonts w:ascii="Oslo Sans Office" w:hAnsi="Oslo Sans Office" w:cstheme="minorHAnsi"/>
        </w:rPr>
      </w:pPr>
    </w:p>
    <w:p w:rsidRPr="00976757" w:rsidR="00976757" w:rsidP="00976757" w:rsidRDefault="00976757" w14:paraId="0A37501D" w14:textId="77777777">
      <w:pPr>
        <w:pStyle w:val="Default"/>
        <w:rPr>
          <w:rFonts w:ascii="Oslo Sans Office" w:hAnsi="Oslo Sans Office" w:cstheme="minorHAnsi"/>
        </w:rPr>
      </w:pPr>
    </w:p>
    <w:p w:rsidRPr="00976757" w:rsidR="00976757" w:rsidP="00976757" w:rsidRDefault="00976757" w14:paraId="5DAB6C7B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Pr="00976757" w:rsidR="00976757" w:rsidP="00976757" w:rsidRDefault="00976757" w14:paraId="02EB378F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P="00976757" w:rsidRDefault="00976757" w14:paraId="6A05A809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="00976757" w:rsidP="00976757" w:rsidRDefault="00976757" w14:paraId="5A39BBE3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Pr="00976757" w:rsidR="00976757" w:rsidP="00976757" w:rsidRDefault="00976757" w14:paraId="41C8F396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52"/>
          <w:szCs w:val="52"/>
        </w:rPr>
      </w:pPr>
    </w:p>
    <w:p w:rsidRPr="00976757" w:rsidR="00976757" w:rsidP="0C72932C" w:rsidRDefault="00976757" w14:paraId="11814318" w14:textId="1E75811E">
      <w:pPr>
        <w:pStyle w:val="Default"/>
        <w:jc w:val="center"/>
        <w:rPr>
          <w:rFonts w:ascii="Oslo Sans Office" w:hAnsi="Oslo Sans Office" w:cs="" w:asciiTheme="minorAscii" w:hAnsiTheme="minorAscii" w:cstheme="minorBidi"/>
          <w:color w:val="2A2858" w:themeColor="text2"/>
          <w:sz w:val="44"/>
          <w:szCs w:val="44"/>
        </w:rPr>
      </w:pPr>
      <w:r w:rsidRPr="0C72932C" w:rsidR="6215C5BB">
        <w:rPr>
          <w:rFonts w:ascii="Oslo Sans Office" w:hAnsi="Oslo Sans Office" w:cs="" w:asciiTheme="minorAscii" w:hAnsiTheme="minorAscii" w:cstheme="minorBidi"/>
          <w:color w:val="2A2858"/>
          <w:sz w:val="44"/>
          <w:szCs w:val="44"/>
        </w:rPr>
        <w:t xml:space="preserve">Kontrakt for kjøp av </w:t>
      </w:r>
      <w:r w:rsidRPr="0C72932C" w:rsidR="001DCB31">
        <w:rPr>
          <w:rFonts w:ascii="Oslo Sans Office" w:hAnsi="Oslo Sans Office" w:cs="" w:asciiTheme="minorAscii" w:hAnsiTheme="minorAscii" w:cstheme="minorBidi"/>
          <w:color w:val="2A2858"/>
          <w:sz w:val="44"/>
          <w:szCs w:val="44"/>
        </w:rPr>
        <w:t xml:space="preserve">tjenester </w:t>
      </w:r>
      <w:proofErr w:type="spellStart"/>
      <w:r w:rsidRPr="0C72932C" w:rsidR="001DCB31">
        <w:rPr>
          <w:rFonts w:ascii="Oslo Sans Office" w:hAnsi="Oslo Sans Office" w:cs="" w:asciiTheme="minorAscii" w:hAnsiTheme="minorAscii" w:cstheme="minorBidi"/>
          <w:color w:val="2A2858"/>
          <w:sz w:val="44"/>
          <w:szCs w:val="44"/>
        </w:rPr>
        <w:t>ifm</w:t>
      </w:r>
      <w:proofErr w:type="spellEnd"/>
      <w:r w:rsidRPr="0C72932C" w:rsidR="001DCB31">
        <w:rPr>
          <w:rFonts w:ascii="Oslo Sans Office" w:hAnsi="Oslo Sans Office" w:cs="" w:asciiTheme="minorAscii" w:hAnsiTheme="minorAscii" w:cstheme="minorBidi"/>
          <w:color w:val="2A2858"/>
          <w:sz w:val="44"/>
          <w:szCs w:val="44"/>
        </w:rPr>
        <w:t xml:space="preserve"> redesign og reparasjon av møbler</w:t>
      </w:r>
    </w:p>
    <w:p w:rsidRPr="00976757" w:rsidR="00976757" w:rsidP="00976757" w:rsidRDefault="00976757" w14:paraId="72A3D3EC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429327B9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mellom</w:t>
      </w:r>
    </w:p>
    <w:p w:rsidRPr="00976757" w:rsidR="00976757" w:rsidP="00976757" w:rsidRDefault="00976757" w14:paraId="0D0B940D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6E71537F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Oslo kommune v/[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Pr="00976757" w:rsidR="00976757" w:rsidP="00976757" w:rsidRDefault="00976757" w14:paraId="0E27B00A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160AC4E0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og</w:t>
      </w:r>
    </w:p>
    <w:p w:rsidRPr="00976757" w:rsidR="00976757" w:rsidP="00976757" w:rsidRDefault="00976757" w14:paraId="60061E4C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</w:p>
    <w:p w:rsidRPr="00976757" w:rsidR="00976757" w:rsidP="00976757" w:rsidRDefault="00976757" w14:paraId="1BF79D7B" w14:textId="77777777">
      <w:pPr>
        <w:pStyle w:val="Default"/>
        <w:jc w:val="center"/>
        <w:rPr>
          <w:rFonts w:asciiTheme="minorHAnsi" w:hAnsiTheme="minorHAnsi" w:cstheme="minorBidi"/>
          <w:color w:val="2A2859" w:themeColor="text2"/>
          <w:sz w:val="44"/>
          <w:szCs w:val="22"/>
        </w:rPr>
      </w:pP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[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  <w:highlight w:val="yellow"/>
        </w:rPr>
        <w:t>xxxxxxxxxxxx</w:t>
      </w:r>
      <w:r w:rsidRPr="00976757">
        <w:rPr>
          <w:rFonts w:asciiTheme="minorHAnsi" w:hAnsiTheme="minorHAnsi" w:cstheme="minorBidi"/>
          <w:color w:val="2A2859" w:themeColor="text2"/>
          <w:sz w:val="44"/>
          <w:szCs w:val="22"/>
        </w:rPr>
        <w:t>]</w:t>
      </w:r>
    </w:p>
    <w:p w:rsidRPr="00976757" w:rsidR="00976757" w:rsidP="00976757" w:rsidRDefault="00976757" w14:paraId="44EAFD9C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Pr="00976757" w:rsidR="00976757" w:rsidP="00976757" w:rsidRDefault="00976757" w14:paraId="4B94D5A5" w14:textId="77777777">
      <w:pPr>
        <w:pStyle w:val="Default"/>
        <w:jc w:val="center"/>
        <w:rPr>
          <w:rFonts w:ascii="Oslo Sans Office" w:hAnsi="Oslo Sans Office" w:cstheme="minorHAnsi"/>
          <w:b/>
          <w:bCs/>
          <w:color w:val="auto"/>
          <w:sz w:val="44"/>
          <w:szCs w:val="52"/>
        </w:rPr>
      </w:pPr>
    </w:p>
    <w:p w:rsidRPr="00976757" w:rsidR="00976757" w:rsidP="00976757" w:rsidRDefault="00976757" w14:paraId="3DEEC669" w14:textId="77777777">
      <w:pPr>
        <w:rPr>
          <w:rFonts w:ascii="Oslo Sans Office" w:hAnsi="Oslo Sans Office" w:cstheme="minorHAnsi"/>
          <w:b/>
          <w:bCs/>
          <w:sz w:val="44"/>
          <w:szCs w:val="52"/>
        </w:rPr>
      </w:pPr>
      <w:r w:rsidRPr="00976757">
        <w:rPr>
          <w:rFonts w:ascii="Oslo Sans Office" w:hAnsi="Oslo Sans Office" w:cstheme="minorHAnsi"/>
          <w:b/>
          <w:bCs/>
          <w:sz w:val="44"/>
          <w:szCs w:val="52"/>
        </w:rPr>
        <w:br w:type="page"/>
      </w:r>
    </w:p>
    <w:p w:rsidRPr="00976757" w:rsidR="00976757" w:rsidP="00976757" w:rsidRDefault="00976757" w14:paraId="2E22CB4B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 </w:t>
      </w:r>
    </w:p>
    <w:p w:rsidRPr="00976757" w:rsidR="00976757" w:rsidP="696473AD" w:rsidRDefault="00976757" w14:paraId="319AA124" w14:textId="54DD8B89">
      <w:pPr>
        <w:pStyle w:val="Default"/>
        <w:rPr>
          <w:rFonts w:ascii="Oslo Sans Office" w:hAnsi="Oslo Sans Office" w:cs="Oslo Sans Office" w:cstheme="minorAscii"/>
          <w:color w:val="auto"/>
          <w:sz w:val="20"/>
          <w:szCs w:val="20"/>
        </w:rPr>
      </w:pPr>
      <w:r w:rsidRPr="2AB8F9AE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Kontrakten gjelder avrop på samkjøpsavtale på </w:t>
      </w:r>
      <w:r w:rsidRPr="2AB8F9AE" w:rsidR="084AD259">
        <w:rPr>
          <w:rFonts w:ascii="Oslo Sans Office" w:hAnsi="Oslo Sans Office" w:cs="Oslo Sans Office" w:cstheme="minorAscii"/>
          <w:color w:val="auto"/>
          <w:sz w:val="20"/>
          <w:szCs w:val="20"/>
        </w:rPr>
        <w:t>redesign og reparasjon av møbler</w:t>
      </w:r>
      <w:r w:rsidRPr="2AB8F9AE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. Kontrakten er tildelt på bakgrunn av gjennomført </w:t>
      </w:r>
      <w:proofErr w:type="spellStart"/>
      <w:r w:rsidRPr="2AB8F9AE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>minikonkurranse</w:t>
      </w:r>
      <w:proofErr w:type="spellEnd"/>
      <w:r w:rsidRPr="2AB8F9AE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. </w:t>
      </w:r>
    </w:p>
    <w:p w:rsidRPr="00976757" w:rsidR="00976757" w:rsidP="00976757" w:rsidRDefault="00976757" w14:paraId="3656B9AB" w14:textId="77777777">
      <w:pPr>
        <w:pStyle w:val="Default"/>
        <w:rPr>
          <w:rFonts w:ascii="Oslo Sans Office" w:hAnsi="Oslo Sans Office" w:cstheme="minorHAnsi"/>
          <w:b/>
          <w:bCs/>
          <w:color w:val="auto"/>
          <w:sz w:val="28"/>
        </w:rPr>
      </w:pPr>
    </w:p>
    <w:p w:rsidRPr="00976757" w:rsidR="00976757" w:rsidP="00976757" w:rsidRDefault="00976757" w14:paraId="02CA0AE3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Kontraktens dokumenter </w:t>
      </w:r>
    </w:p>
    <w:p w:rsidRPr="00976757" w:rsidR="00976757" w:rsidP="00976757" w:rsidRDefault="00976757" w14:paraId="3C372F8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Samkjøpsavtalen mellom Oslo kommune v/Utviklings- og kompetanseetaten, avd</w:t>
      </w:r>
      <w:r>
        <w:rPr>
          <w:rFonts w:ascii="Oslo Sans Office" w:hAnsi="Oslo Sans Office" w:cstheme="minorHAnsi"/>
          <w:color w:val="auto"/>
          <w:sz w:val="20"/>
        </w:rPr>
        <w:t>eling</w:t>
      </w:r>
      <w:r w:rsidRPr="00976757">
        <w:rPr>
          <w:rFonts w:ascii="Oslo Sans Office" w:hAnsi="Oslo Sans Office" w:cstheme="minorHAnsi"/>
          <w:color w:val="auto"/>
          <w:sz w:val="20"/>
        </w:rPr>
        <w:t xml:space="preserve"> for konserninnkjøp ligger til grunn for denne kontrakten. Det kan ikke i denne kontrakten avtales for Kjøper dårligere betingelser enn det som er avtalt i samkjøpsavtalen. </w:t>
      </w:r>
    </w:p>
    <w:p w:rsidRPr="00976757" w:rsidR="00976757" w:rsidP="00976757" w:rsidRDefault="00976757" w14:paraId="45FB081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EB6536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Dokumentrang: </w:t>
      </w:r>
    </w:p>
    <w:p w:rsidRPr="00976757" w:rsidR="00976757" w:rsidP="00976757" w:rsidRDefault="00976757" w14:paraId="502B069F" w14:textId="7777777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Denne tilleggskontrakten </w:t>
      </w:r>
    </w:p>
    <w:p w:rsidRPr="00976757" w:rsidR="00976757" w:rsidP="00976757" w:rsidRDefault="00976757" w14:paraId="70F76748" w14:textId="7777777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Minikonkurransegrunnlaget</w:t>
      </w:r>
    </w:p>
    <w:p w:rsidRPr="00976757" w:rsidR="00976757" w:rsidP="00976757" w:rsidRDefault="00976757" w14:paraId="04F071F6" w14:textId="77777777">
      <w:pPr>
        <w:pStyle w:val="Default"/>
        <w:numPr>
          <w:ilvl w:val="0"/>
          <w:numId w:val="2"/>
        </w:numPr>
        <w:spacing w:after="30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Leverandørens tilbud eller ordrebekreftelse</w:t>
      </w:r>
    </w:p>
    <w:p w:rsidRPr="00976757" w:rsidR="00976757" w:rsidP="696473AD" w:rsidRDefault="00976757" w14:paraId="701D53CB" w14:textId="242FA0F8">
      <w:pPr>
        <w:pStyle w:val="Default"/>
        <w:numPr>
          <w:ilvl w:val="0"/>
          <w:numId w:val="2"/>
        </w:numPr>
        <w:spacing w:after="30"/>
        <w:rPr>
          <w:rFonts w:ascii="Oslo Sans Office" w:hAnsi="Oslo Sans Office" w:cs="Oslo Sans Office" w:cstheme="minorAscii"/>
          <w:color w:val="auto"/>
        </w:rPr>
      </w:pPr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Samkjøpsavtale mellom Oslo kommune v/utviklings- og kompetanseetaten, avdeling for </w:t>
      </w:r>
      <w:r w:rsidRPr="696473AD" w:rsidR="7155585C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Innkjøpstjenester </w:t>
      </w:r>
      <w:r w:rsidRPr="696473AD" w:rsidR="6215C5BB">
        <w:rPr>
          <w:rFonts w:ascii="Oslo Sans Office" w:hAnsi="Oslo Sans Office" w:cs="Oslo Sans Office" w:cstheme="minorAscii"/>
          <w:color w:val="auto"/>
          <w:sz w:val="20"/>
          <w:szCs w:val="20"/>
        </w:rPr>
        <w:t xml:space="preserve">med vedlegg </w:t>
      </w:r>
    </w:p>
    <w:p w:rsidRPr="00976757" w:rsidR="00976757" w:rsidP="00976757" w:rsidRDefault="00976757" w14:paraId="049F31CB" w14:textId="7777777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Pr="00976757" w:rsidR="00976757" w:rsidP="00976757" w:rsidRDefault="00976757" w14:paraId="179E63C2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Partenes representanter </w:t>
      </w:r>
    </w:p>
    <w:p w:rsidRPr="00976757" w:rsidR="00976757" w:rsidP="00976757" w:rsidRDefault="00976757" w14:paraId="51F0C01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Kjøperen: </w:t>
      </w:r>
    </w:p>
    <w:p w:rsidRPr="00976757" w:rsidR="00976757" w:rsidP="00976757" w:rsidRDefault="00976757" w14:paraId="71EF9D6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Navn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>……………………….</w:t>
      </w:r>
    </w:p>
    <w:p w:rsidRPr="00976757" w:rsidR="00976757" w:rsidP="00976757" w:rsidRDefault="00976757" w14:paraId="71DEE5F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>……………………….</w:t>
      </w:r>
    </w:p>
    <w:p w:rsidRPr="00976757" w:rsidR="00976757" w:rsidP="00976757" w:rsidRDefault="00976757" w14:paraId="768F8CB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 </w:t>
      </w:r>
      <w:r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>……………………….</w:t>
      </w:r>
    </w:p>
    <w:p w:rsidRPr="00976757" w:rsidR="00976757" w:rsidP="00976757" w:rsidRDefault="00976757" w14:paraId="5312826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6EE25BE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bCs/>
          <w:color w:val="auto"/>
          <w:sz w:val="20"/>
        </w:rPr>
        <w:t xml:space="preserve">For Selgeren: </w:t>
      </w:r>
    </w:p>
    <w:p w:rsidRPr="00976757" w:rsidR="00976757" w:rsidP="00976757" w:rsidRDefault="00976757" w14:paraId="2AC08CA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Navn: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………………………. </w:t>
      </w:r>
    </w:p>
    <w:p w:rsidRPr="00976757" w:rsidR="00976757" w:rsidP="00976757" w:rsidRDefault="00976757" w14:paraId="7C5F3EE0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Adresse: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.……………………… </w:t>
      </w:r>
    </w:p>
    <w:p w:rsidRPr="00976757" w:rsidR="00976757" w:rsidP="00976757" w:rsidRDefault="00976757" w14:paraId="3CAE4ADD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Telefon: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………………………. </w:t>
      </w:r>
    </w:p>
    <w:p w:rsidRPr="00976757" w:rsidR="00976757" w:rsidP="00976757" w:rsidRDefault="00976757" w14:paraId="5997314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E-post: </w:t>
      </w:r>
      <w:r w:rsidRPr="00976757">
        <w:rPr>
          <w:rFonts w:ascii="Oslo Sans Office" w:hAnsi="Oslo Sans Office" w:cstheme="minorHAnsi"/>
          <w:color w:val="auto"/>
          <w:sz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</w:rPr>
        <w:t xml:space="preserve">………………………. </w:t>
      </w:r>
    </w:p>
    <w:p w:rsidRPr="00976757" w:rsidR="00976757" w:rsidP="00976757" w:rsidRDefault="00976757" w14:paraId="62486C05" w14:textId="77777777">
      <w:pPr>
        <w:pStyle w:val="Default"/>
        <w:rPr>
          <w:rFonts w:ascii="Oslo Sans Office" w:hAnsi="Oslo Sans Office" w:cstheme="minorHAnsi"/>
          <w:color w:val="auto"/>
        </w:rPr>
      </w:pPr>
    </w:p>
    <w:p w:rsidRPr="00976757" w:rsidR="00976757" w:rsidP="00976757" w:rsidRDefault="00976757" w14:paraId="5729EDDC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Spesielle forhold </w:t>
      </w:r>
    </w:p>
    <w:p w:rsidRPr="00976757" w:rsidR="00976757" w:rsidP="00976757" w:rsidRDefault="00976757" w14:paraId="0C0B849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(Her spesifiseres eventuelle spesielle forhold med dette avropet)</w:t>
      </w:r>
    </w:p>
    <w:p w:rsidRPr="00976757" w:rsidR="00976757" w:rsidP="00976757" w:rsidRDefault="00976757" w14:paraId="4101652C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2787E894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Leveringsbetingelser </w:t>
      </w:r>
    </w:p>
    <w:p w:rsidR="00976757" w:rsidP="00976757" w:rsidRDefault="00976757" w14:paraId="533B0BDF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Leveringssted er ………………………</w:t>
      </w:r>
    </w:p>
    <w:p w:rsidRPr="00976757" w:rsidR="00976757" w:rsidP="00976757" w:rsidRDefault="00976757" w14:paraId="4B99056E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30F72D4B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Levering anses skjedd når leveransen er mottatt og overlevert på avtalt leveringssted til avtalt tid. </w:t>
      </w:r>
    </w:p>
    <w:p w:rsidRPr="00976757" w:rsidR="00976757" w:rsidP="00976757" w:rsidRDefault="00976757" w14:paraId="1299C43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75B69FC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Oppstår det ”en restordre”, dvs. at det er ikke mulig å levere det totale antallet som er avropt, skal Kjøper varsles umiddelbart. Dersom restordren ikke kan leveres innen 1 uke etter avtalt leveringstid skal bestillingen på Kjøpers oppfordring strykes og varen kan kjøpes hos annen Selger. </w:t>
      </w:r>
    </w:p>
    <w:p w:rsidRPr="00976757" w:rsidR="00976757" w:rsidP="00976757" w:rsidRDefault="00976757" w14:paraId="4DDBEF00" w14:textId="77777777">
      <w:pPr>
        <w:pStyle w:val="Default"/>
        <w:rPr>
          <w:rFonts w:ascii="Oslo Sans Office" w:hAnsi="Oslo Sans Office" w:cstheme="minorHAnsi"/>
          <w:color w:val="auto"/>
        </w:rPr>
      </w:pPr>
    </w:p>
    <w:p w:rsidRPr="00976757" w:rsidR="00976757" w:rsidP="00976757" w:rsidRDefault="00976757" w14:paraId="2042939D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Tidsfrister </w:t>
      </w:r>
    </w:p>
    <w:p w:rsidRPr="00976757" w:rsidR="00976757" w:rsidP="00976757" w:rsidRDefault="00976757" w14:paraId="7EB54656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er fastsatt følgende dagmulktbelagte tidsfrister: </w:t>
      </w:r>
    </w:p>
    <w:p w:rsidRPr="00976757" w:rsidR="00976757" w:rsidP="00976757" w:rsidRDefault="00976757" w14:paraId="3461D779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30DDBDA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Sluttfrist: </w:t>
      </w: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XX.XX.XXXX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Pr="00976757" w:rsidR="00976757" w:rsidP="00976757" w:rsidRDefault="00976757" w14:paraId="3CF2D8B6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5171CDEE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Oppretting av feil og mangler skal skje før sluttfristen. </w:t>
      </w:r>
    </w:p>
    <w:p w:rsidRPr="00976757" w:rsidR="00976757" w:rsidP="00976757" w:rsidRDefault="00976757" w14:paraId="0FB78278" w14:textId="7777777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Pr="00976757" w:rsidR="00976757" w:rsidP="00976757" w:rsidRDefault="00976757" w14:paraId="5D65E4E2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Retur og feilleveranser </w:t>
      </w:r>
    </w:p>
    <w:p w:rsidRPr="00976757" w:rsidR="00976757" w:rsidP="00976757" w:rsidRDefault="00976757" w14:paraId="5913E68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Bestiller skal uten ugrunnet opphold informere Selger om feil og mangler ved leveransen. Defekte varer og feilleveringer skal returneres uten omkostninger, og skal erstattes hurtigst mulig.</w:t>
      </w:r>
    </w:p>
    <w:p w:rsidRPr="00976757" w:rsidR="00976757" w:rsidP="00976757" w:rsidRDefault="00976757" w14:paraId="1FC39945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50E40B5B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Ved feilleveranse på grunn av feil bestilling fra Kjøper, krediteres hele beløpet minus Selgerens returavgifter/ -frakt.</w:t>
      </w:r>
    </w:p>
    <w:p w:rsidRPr="00976757" w:rsidR="00976757" w:rsidP="00976757" w:rsidRDefault="00976757" w14:paraId="0562CB0E" w14:textId="77777777">
      <w:pPr>
        <w:pStyle w:val="Default"/>
        <w:rPr>
          <w:rFonts w:ascii="Oslo Sans Office" w:hAnsi="Oslo Sans Office" w:cstheme="minorHAnsi"/>
          <w:b/>
          <w:bCs/>
          <w:color w:val="auto"/>
        </w:rPr>
      </w:pPr>
    </w:p>
    <w:p w:rsidRPr="00976757" w:rsidR="00976757" w:rsidP="00976757" w:rsidRDefault="00976757" w14:paraId="5BE5D5BA" w14:textId="77777777">
      <w:pPr>
        <w:pStyle w:val="Overskrift1"/>
        <w:numPr>
          <w:ilvl w:val="0"/>
          <w:numId w:val="3"/>
        </w:numPr>
        <w:ind w:left="0" w:firstLine="0"/>
      </w:pPr>
      <w:r w:rsidRPr="00976757">
        <w:t xml:space="preserve">Pris og betaling </w:t>
      </w:r>
    </w:p>
    <w:p w:rsidRPr="00976757" w:rsidR="00976757" w:rsidP="00976757" w:rsidRDefault="00976757" w14:paraId="4291A29A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Prisen skal være i henhold til Selgerens tilbud i minikonkurransen. </w:t>
      </w:r>
    </w:p>
    <w:p w:rsidRPr="00976757" w:rsidR="00976757" w:rsidP="00976757" w:rsidRDefault="00976757" w14:paraId="34CE0A4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70EBFFD6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Alle fakturaer skal merkes: </w:t>
      </w:r>
    </w:p>
    <w:p w:rsidRPr="00976757" w:rsidR="00976757" w:rsidP="00976757" w:rsidRDefault="00976757" w14:paraId="2DE75062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Ressursnummer: 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[…………….]</w:t>
      </w:r>
    </w:p>
    <w:p w:rsidRPr="00976757" w:rsidR="00976757" w:rsidP="00976757" w:rsidRDefault="00976757" w14:paraId="62EBF3C5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64FFFAA4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Alle fakturaer skal stiles til:</w:t>
      </w:r>
    </w:p>
    <w:p w:rsidRPr="00976757" w:rsidR="00976757" w:rsidP="00976757" w:rsidRDefault="00976757" w14:paraId="6CF89C95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>
        <w:rPr>
          <w:rFonts w:ascii="Oslo Sans Office" w:hAnsi="Oslo Sans Office" w:cstheme="minorHAnsi"/>
          <w:color w:val="auto"/>
          <w:sz w:val="20"/>
        </w:rPr>
        <w:t>[</w:t>
      </w:r>
      <w:r w:rsidRPr="00976757">
        <w:rPr>
          <w:rFonts w:ascii="Oslo Sans Office" w:hAnsi="Oslo Sans Office" w:cstheme="minorHAnsi"/>
          <w:color w:val="auto"/>
          <w:sz w:val="20"/>
          <w:highlight w:val="yellow"/>
        </w:rPr>
        <w:t>Navn på virksomhet</w:t>
      </w:r>
      <w:r>
        <w:rPr>
          <w:rFonts w:ascii="Oslo Sans Office" w:hAnsi="Oslo Sans Office" w:cstheme="minorHAnsi"/>
          <w:color w:val="auto"/>
          <w:sz w:val="20"/>
        </w:rPr>
        <w:t>]</w:t>
      </w:r>
    </w:p>
    <w:p w:rsidRPr="00976757" w:rsidR="00976757" w:rsidP="00976757" w:rsidRDefault="00976757" w14:paraId="3DDAF0E8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Oslo kommune Fakturasentral</w:t>
      </w:r>
    </w:p>
    <w:p w:rsidRPr="00976757" w:rsidR="00976757" w:rsidP="00976757" w:rsidRDefault="00976757" w14:paraId="4C5335EC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Postboks 6532 Etterstad</w:t>
      </w:r>
    </w:p>
    <w:p w:rsidRPr="00976757" w:rsidR="00976757" w:rsidP="00976757" w:rsidRDefault="00976757" w14:paraId="6E143872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>0606 Oslo</w:t>
      </w:r>
    </w:p>
    <w:p w:rsidRPr="00976757" w:rsidR="00976757" w:rsidP="00976757" w:rsidRDefault="00976757" w14:paraId="6D98A12B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</w:p>
    <w:p w:rsidRPr="00976757" w:rsidR="00976757" w:rsidP="00976757" w:rsidRDefault="00976757" w14:paraId="07DB5C11" w14:textId="77777777">
      <w:pPr>
        <w:pStyle w:val="Default"/>
        <w:rPr>
          <w:rFonts w:ascii="Oslo Sans Office" w:hAnsi="Oslo Sans Office" w:cstheme="minorHAnsi"/>
          <w:color w:val="auto"/>
          <w:sz w:val="20"/>
        </w:rPr>
      </w:pPr>
      <w:r w:rsidRPr="00976757">
        <w:rPr>
          <w:rFonts w:ascii="Oslo Sans Office" w:hAnsi="Oslo Sans Office" w:cstheme="minorHAnsi"/>
          <w:color w:val="auto"/>
          <w:sz w:val="20"/>
        </w:rPr>
        <w:t xml:space="preserve">Det skal sendes en faktura for hele kontraktbeløpet. Betalingsbetingelser er per 30 dager etter mottatt faktura. Kun korrekte og godkjente fakturaer utløser betalingsplikt. </w:t>
      </w:r>
    </w:p>
    <w:p w:rsidRPr="00976757" w:rsidR="00976757" w:rsidP="00976757" w:rsidRDefault="00976757" w14:paraId="2946DB82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5997CC1D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110FFD37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3B8277F4" w14:textId="7777777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******************</w:t>
      </w:r>
    </w:p>
    <w:p w:rsidRPr="00976757" w:rsidR="00976757" w:rsidP="00976757" w:rsidRDefault="00976757" w14:paraId="6B699379" w14:textId="7777777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3FE9F23F" w14:textId="77777777">
      <w:pPr>
        <w:pStyle w:val="Default"/>
        <w:jc w:val="center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1AC6E35A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Dette kontraktsdokumentet med bilag er utferdiget i to eksemplarer, hvorav partene beholder hvert sitt. </w:t>
      </w:r>
    </w:p>
    <w:p w:rsidRPr="00976757" w:rsidR="00976757" w:rsidP="00976757" w:rsidRDefault="00976757" w14:paraId="1F72F646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08CE6F91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3201F5E9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>__________ den __________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 __________ den __________ </w:t>
      </w:r>
    </w:p>
    <w:p w:rsidRPr="00976757" w:rsidR="00976757" w:rsidP="00976757" w:rsidRDefault="00976757" w14:paraId="61CDCEAD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6BB9E253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</w:p>
    <w:p w:rsidRPr="00976757" w:rsidR="00976757" w:rsidP="00976757" w:rsidRDefault="00976757" w14:paraId="7C066E08" w14:textId="77777777">
      <w:pPr>
        <w:pStyle w:val="Default"/>
        <w:rPr>
          <w:rFonts w:ascii="Oslo Sans Office" w:hAnsi="Oslo Sans Office" w:cstheme="minorHAnsi"/>
          <w:color w:val="auto"/>
          <w:sz w:val="20"/>
          <w:szCs w:val="20"/>
        </w:rPr>
      </w:pP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ab/>
      </w:r>
      <w:r w:rsidRPr="00976757">
        <w:rPr>
          <w:rFonts w:ascii="Oslo Sans Office" w:hAnsi="Oslo Sans Office" w:cstheme="minorHAnsi"/>
          <w:color w:val="auto"/>
          <w:sz w:val="20"/>
          <w:szCs w:val="20"/>
        </w:rPr>
        <w:t xml:space="preserve">________________________ </w:t>
      </w:r>
    </w:p>
    <w:p w:rsidRPr="00976757" w:rsidR="00FB5530" w:rsidP="001241DC" w:rsidRDefault="00976757" w14:paraId="080807D0" w14:textId="77777777">
      <w:pPr>
        <w:rPr>
          <w:rFonts w:ascii="Oslo Sans Office" w:hAnsi="Oslo Sans Office"/>
          <w:sz w:val="20"/>
          <w:szCs w:val="20"/>
        </w:rPr>
      </w:pPr>
      <w:r w:rsidRPr="00976757">
        <w:rPr>
          <w:rFonts w:ascii="Oslo Sans Office" w:hAnsi="Oslo Sans Office" w:cstheme="minorHAnsi"/>
          <w:sz w:val="20"/>
          <w:szCs w:val="20"/>
        </w:rPr>
        <w:t xml:space="preserve">Kjøper </w:t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ab/>
      </w:r>
      <w:r w:rsidRPr="00976757">
        <w:rPr>
          <w:rFonts w:ascii="Oslo Sans Office" w:hAnsi="Oslo Sans Office" w:cstheme="minorHAnsi"/>
          <w:sz w:val="20"/>
          <w:szCs w:val="20"/>
        </w:rPr>
        <w:t>Selger</w:t>
      </w:r>
    </w:p>
    <w:sectPr w:rsidRPr="00976757" w:rsidR="00FB5530" w:rsidSect="00466574">
      <w:footerReference w:type="default" r:id="rId13"/>
      <w:headerReference w:type="first" r:id="rId14"/>
      <w:footerReference w:type="first" r:id="rId15"/>
      <w:pgSz w:w="11906" w:h="16838" w:orient="portrait"/>
      <w:pgMar w:top="1219" w:right="1338" w:bottom="2245" w:left="1298" w:header="709" w:footer="44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76757" w:rsidP="005D093C" w:rsidRDefault="00976757" w14:paraId="23DE523C" w14:textId="77777777">
      <w:pPr>
        <w:spacing w:after="0" w:line="240" w:lineRule="auto"/>
      </w:pPr>
      <w:r>
        <w:separator/>
      </w:r>
    </w:p>
  </w:endnote>
  <w:endnote w:type="continuationSeparator" w:id="0">
    <w:p w:rsidR="00976757" w:rsidP="005D093C" w:rsidRDefault="00976757" w14:paraId="52E5622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lo Sans Office">
    <w:charset w:val="00"/>
    <w:family w:val="auto"/>
    <w:pitch w:val="variable"/>
    <w:sig w:usb0="00000007" w:usb1="00000001" w:usb2="00000000" w:usb3="00000000" w:csb0="00000093" w:csb1="00000000"/>
    <w:embedRegular w:fontKey="{E06FA27A-ABE4-4A40-896B-7D373A036377}" r:id="rId1"/>
    <w:embedBold w:fontKey="{E7C98A1D-8649-414C-BD24-9949D88BA99F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4FA1852-B324-41BA-A185-1081D40ABCDC}" r:id="rId3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w:fontKey="{61157914-4054-41D4-A362-553980819640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1241DC" w:rsidR="001241DC" w:rsidRDefault="001241DC" w14:paraId="31A9CB35" w14:textId="77777777">
    <w:pPr>
      <w:tabs>
        <w:tab w:val="center" w:pos="4550"/>
        <w:tab w:val="left" w:pos="5818"/>
      </w:tabs>
      <w:ind w:right="260"/>
      <w:jc w:val="right"/>
      <w:rPr>
        <w:color w:val="15142C" w:themeColor="text2" w:themeShade="80"/>
        <w:sz w:val="18"/>
        <w:szCs w:val="24"/>
      </w:rPr>
    </w:pPr>
    <w:r w:rsidRPr="001241DC">
      <w:rPr>
        <w:color w:val="6461B8" w:themeColor="text2" w:themeTint="99"/>
        <w:spacing w:val="60"/>
        <w:sz w:val="18"/>
        <w:szCs w:val="24"/>
      </w:rPr>
      <w:t>Side</w:t>
    </w:r>
    <w:r w:rsidRPr="001241DC">
      <w:rPr>
        <w:color w:val="6461B8" w:themeColor="text2" w:themeTint="99"/>
        <w:sz w:val="18"/>
        <w:szCs w:val="24"/>
      </w:rPr>
      <w:t xml:space="preserve">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PAGE 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2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  <w:r w:rsidRPr="001241DC">
      <w:rPr>
        <w:color w:val="6461B8" w:themeColor="text2" w:themeTint="99"/>
        <w:spacing w:val="60"/>
        <w:sz w:val="18"/>
        <w:szCs w:val="24"/>
      </w:rPr>
      <w:t xml:space="preserve"> | </w:t>
    </w:r>
    <w:r w:rsidRPr="001241DC">
      <w:rPr>
        <w:color w:val="6461B8" w:themeColor="text2" w:themeTint="99"/>
        <w:spacing w:val="60"/>
        <w:sz w:val="18"/>
        <w:szCs w:val="24"/>
      </w:rPr>
      <w:fldChar w:fldCharType="begin"/>
    </w:r>
    <w:r w:rsidRPr="001241DC">
      <w:rPr>
        <w:color w:val="6461B8" w:themeColor="text2" w:themeTint="99"/>
        <w:spacing w:val="60"/>
        <w:sz w:val="18"/>
        <w:szCs w:val="24"/>
      </w:rPr>
      <w:instrText>NUMPAGES  \* Arabic  \* MERGEFORMAT</w:instrText>
    </w:r>
    <w:r w:rsidRPr="001241DC">
      <w:rPr>
        <w:color w:val="6461B8" w:themeColor="text2" w:themeTint="99"/>
        <w:spacing w:val="60"/>
        <w:sz w:val="18"/>
        <w:szCs w:val="24"/>
      </w:rPr>
      <w:fldChar w:fldCharType="separate"/>
    </w:r>
    <w:r>
      <w:rPr>
        <w:noProof/>
        <w:color w:val="6461B8" w:themeColor="text2" w:themeTint="99"/>
        <w:spacing w:val="60"/>
        <w:sz w:val="18"/>
        <w:szCs w:val="24"/>
      </w:rPr>
      <w:t>3</w:t>
    </w:r>
    <w:r w:rsidRPr="001241DC">
      <w:rPr>
        <w:color w:val="6461B8" w:themeColor="text2" w:themeTint="99"/>
        <w:spacing w:val="60"/>
        <w:sz w:val="18"/>
        <w:szCs w:val="24"/>
      </w:rPr>
      <w:fldChar w:fldCharType="end"/>
    </w:r>
  </w:p>
  <w:p w:rsidR="001241DC" w:rsidRDefault="001241DC" w14:paraId="6DFB9E20" w14:textId="77777777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44A50" w:rsidP="00C3116A" w:rsidRDefault="00D44A50" w14:paraId="07459315" w14:textId="77777777">
    <w:pPr>
      <w:pStyle w:val="Bunntekst"/>
    </w:pPr>
  </w:p>
  <w:p w:rsidRPr="00C3116A" w:rsidR="002E3185" w:rsidP="00C3116A" w:rsidRDefault="002E3185" w14:paraId="6537F28F" w14:textId="77777777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76757" w:rsidP="005D093C" w:rsidRDefault="00976757" w14:paraId="07547A01" w14:textId="77777777">
      <w:pPr>
        <w:spacing w:after="0" w:line="240" w:lineRule="auto"/>
      </w:pPr>
      <w:r>
        <w:separator/>
      </w:r>
    </w:p>
  </w:footnote>
  <w:footnote w:type="continuationSeparator" w:id="0">
    <w:p w:rsidR="00976757" w:rsidP="005D093C" w:rsidRDefault="00976757" w14:paraId="5043CB0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D44A50" w:rsidRDefault="00A67238" w14:paraId="3387D78B" w14:textId="77777777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0D8E6A5E" wp14:editId="0CE5AE44">
          <wp:simplePos x="0" y="0"/>
          <wp:positionH relativeFrom="page">
            <wp:posOffset>5634990</wp:posOffset>
          </wp:positionH>
          <wp:positionV relativeFrom="page">
            <wp:posOffset>612140</wp:posOffset>
          </wp:positionV>
          <wp:extent cx="1080000" cy="561600"/>
          <wp:effectExtent l="0" t="0" r="6350" b="0"/>
          <wp:wrapNone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56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267B2"/>
    <w:multiLevelType w:val="hybridMultilevel"/>
    <w:tmpl w:val="3CFCFDD8"/>
    <w:lvl w:ilvl="0" w:tplc="0414000F">
      <w:start w:val="1"/>
      <w:numFmt w:val="decimal"/>
      <w:lvlText w:val="%1."/>
      <w:lvlJc w:val="left"/>
      <w:pPr>
        <w:ind w:left="360" w:hanging="360"/>
      </w:pPr>
    </w:lvl>
    <w:lvl w:ilvl="1" w:tplc="04140019" w:tentative="1">
      <w:start w:val="1"/>
      <w:numFmt w:val="lowerLetter"/>
      <w:lvlText w:val="%2."/>
      <w:lvlJc w:val="left"/>
      <w:pPr>
        <w:ind w:left="1080" w:hanging="360"/>
      </w:p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51369F"/>
    <w:multiLevelType w:val="hybridMultilevel"/>
    <w:tmpl w:val="5386B11E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FB05F0"/>
    <w:multiLevelType w:val="hybridMultilevel"/>
    <w:tmpl w:val="7D884A84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9194545">
    <w:abstractNumId w:val="2"/>
  </w:num>
  <w:num w:numId="2" w16cid:durableId="136922049">
    <w:abstractNumId w:val="1"/>
  </w:num>
  <w:num w:numId="3" w16cid:durableId="122553281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embedTrueType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trackRevisions w:val="false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757"/>
    <w:rsid w:val="000119BE"/>
    <w:rsid w:val="00095EC1"/>
    <w:rsid w:val="001241DC"/>
    <w:rsid w:val="00186573"/>
    <w:rsid w:val="001DCB31"/>
    <w:rsid w:val="001F112F"/>
    <w:rsid w:val="001F18CF"/>
    <w:rsid w:val="00247C22"/>
    <w:rsid w:val="0025699D"/>
    <w:rsid w:val="002E3185"/>
    <w:rsid w:val="00325D57"/>
    <w:rsid w:val="00442E77"/>
    <w:rsid w:val="00466574"/>
    <w:rsid w:val="004836DC"/>
    <w:rsid w:val="00483FE0"/>
    <w:rsid w:val="004B6945"/>
    <w:rsid w:val="0055183B"/>
    <w:rsid w:val="00560D31"/>
    <w:rsid w:val="00567104"/>
    <w:rsid w:val="0057006B"/>
    <w:rsid w:val="005812E4"/>
    <w:rsid w:val="00595FDC"/>
    <w:rsid w:val="005A4215"/>
    <w:rsid w:val="005D093C"/>
    <w:rsid w:val="00650D94"/>
    <w:rsid w:val="006E006E"/>
    <w:rsid w:val="00727D7C"/>
    <w:rsid w:val="007D1113"/>
    <w:rsid w:val="007E4B0D"/>
    <w:rsid w:val="007F2274"/>
    <w:rsid w:val="008D5723"/>
    <w:rsid w:val="00976757"/>
    <w:rsid w:val="00A0208E"/>
    <w:rsid w:val="00A63656"/>
    <w:rsid w:val="00A67238"/>
    <w:rsid w:val="00AA100D"/>
    <w:rsid w:val="00AE2859"/>
    <w:rsid w:val="00B10DAE"/>
    <w:rsid w:val="00C3116A"/>
    <w:rsid w:val="00C34D94"/>
    <w:rsid w:val="00C51925"/>
    <w:rsid w:val="00D3395E"/>
    <w:rsid w:val="00D44A50"/>
    <w:rsid w:val="00D8326C"/>
    <w:rsid w:val="00E51F3C"/>
    <w:rsid w:val="00FB5530"/>
    <w:rsid w:val="00FC72AE"/>
    <w:rsid w:val="00FD7882"/>
    <w:rsid w:val="084AD259"/>
    <w:rsid w:val="0C72932C"/>
    <w:rsid w:val="27F97D5B"/>
    <w:rsid w:val="2AB8F9AE"/>
    <w:rsid w:val="5FD67041"/>
    <w:rsid w:val="6215C5BB"/>
    <w:rsid w:val="696473AD"/>
    <w:rsid w:val="6E728D1D"/>
    <w:rsid w:val="7155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8AE23F1"/>
  <w15:docId w15:val="{CCFACAEB-174F-4FC9-8897-0D1240D48C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qFormat="1"/>
    <w:lsdException w:name="heading 4" w:uiPriority="9" w:semiHidden="1" w:qFormat="1"/>
    <w:lsdException w:name="heading 5" w:uiPriority="9" w:semiHidden="1" w:qFormat="1"/>
    <w:lsdException w:name="heading 6" w:uiPriority="9" w:semiHidden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976757"/>
  </w:style>
  <w:style w:type="paragraph" w:styleId="Overskrift1">
    <w:name w:val="heading 1"/>
    <w:basedOn w:val="Normal"/>
    <w:next w:val="Normal"/>
    <w:link w:val="Overskrift1Tegn"/>
    <w:uiPriority w:val="9"/>
    <w:qFormat/>
    <w:rsid w:val="001F112F"/>
    <w:pPr>
      <w:keepNext/>
      <w:keepLines/>
      <w:spacing w:after="120" w:line="240" w:lineRule="auto"/>
      <w:outlineLvl w:val="0"/>
    </w:pPr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qFormat/>
    <w:rsid w:val="006E006E"/>
    <w:pPr>
      <w:keepNext/>
      <w:keepLines/>
      <w:spacing w:after="0"/>
      <w:outlineLvl w:val="1"/>
    </w:pPr>
    <w:rPr>
      <w:rFonts w:asciiTheme="majorHAnsi" w:hAnsiTheme="majorHAnsi" w:eastAsiaTheme="majorEastAsia" w:cstheme="majorBidi"/>
      <w:b/>
      <w:color w:val="000000" w:themeColor="text1"/>
      <w:szCs w:val="26"/>
    </w:rPr>
  </w:style>
  <w:style w:type="character" w:styleId="Standardskriftforavsnitt" w:default="1">
    <w:name w:val="Default Paragraph Font"/>
    <w:aliases w:val="Kappaleen oletusfontti"/>
    <w:uiPriority w:val="1"/>
    <w:semiHidden/>
    <w:unhideWhenUsed/>
  </w:style>
  <w:style w:type="table" w:styleId="Vanligtabell" w:default="1">
    <w:name w:val="Normal Table"/>
    <w:aliases w:val="Normaali taulukko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aliases w:val="Ei luetteloa"/>
    <w:uiPriority w:val="99"/>
    <w:semiHidden/>
    <w:unhideWhenUsed/>
  </w:style>
  <w:style w:type="character" w:styleId="Overskrift1Tegn" w:customStyle="1">
    <w:name w:val="Overskrift 1 Tegn"/>
    <w:basedOn w:val="Standardskriftforavsnitt"/>
    <w:link w:val="Overskrift1"/>
    <w:uiPriority w:val="9"/>
    <w:rsid w:val="00FD7882"/>
    <w:rPr>
      <w:rFonts w:asciiTheme="majorHAnsi" w:hAnsiTheme="majorHAnsi" w:eastAsiaTheme="majorEastAsia" w:cstheme="majorBidi"/>
      <w:color w:val="2A2859" w:themeColor="text2"/>
      <w:sz w:val="28"/>
      <w:szCs w:val="32"/>
    </w:rPr>
  </w:style>
  <w:style w:type="table" w:styleId="Tabellrutenett">
    <w:name w:val="Table Grid"/>
    <w:basedOn w:val="Vanligtabell"/>
    <w:uiPriority w:val="39"/>
    <w:rsid w:val="00C5192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opptekst">
    <w:name w:val="header"/>
    <w:basedOn w:val="Normal"/>
    <w:link w:val="Topp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</w:style>
  <w:style w:type="character" w:styleId="TopptekstTegn" w:customStyle="1">
    <w:name w:val="Topptekst Tegn"/>
    <w:basedOn w:val="Standardskriftforavsnitt"/>
    <w:link w:val="Topptekst"/>
    <w:uiPriority w:val="99"/>
    <w:semiHidden/>
    <w:rsid w:val="00FD7882"/>
    <w:rPr>
      <w:sz w:val="20"/>
    </w:rPr>
  </w:style>
  <w:style w:type="paragraph" w:styleId="Bunntekst">
    <w:name w:val="footer"/>
    <w:basedOn w:val="Normal"/>
    <w:link w:val="BunntekstTegn"/>
    <w:uiPriority w:val="99"/>
    <w:semiHidden/>
    <w:rsid w:val="005D093C"/>
    <w:pPr>
      <w:tabs>
        <w:tab w:val="center" w:pos="4536"/>
        <w:tab w:val="right" w:pos="9072"/>
      </w:tabs>
      <w:spacing w:after="0" w:line="240" w:lineRule="auto"/>
    </w:pPr>
    <w:rPr>
      <w:color w:val="2A2859" w:themeColor="text2"/>
      <w:sz w:val="16"/>
    </w:rPr>
  </w:style>
  <w:style w:type="character" w:styleId="BunntekstTegn" w:customStyle="1">
    <w:name w:val="Bunntekst Tegn"/>
    <w:basedOn w:val="Standardskriftforavsnitt"/>
    <w:link w:val="Bunntekst"/>
    <w:uiPriority w:val="99"/>
    <w:semiHidden/>
    <w:rsid w:val="00FD7882"/>
    <w:rPr>
      <w:color w:val="2A2859" w:themeColor="text2"/>
      <w:sz w:val="16"/>
    </w:rPr>
  </w:style>
  <w:style w:type="character" w:styleId="Sterk">
    <w:name w:val="Strong"/>
    <w:basedOn w:val="Standardskriftforavsnitt"/>
    <w:uiPriority w:val="22"/>
    <w:qFormat/>
    <w:rsid w:val="005D093C"/>
    <w:rPr>
      <w:b/>
      <w:bCs/>
    </w:rPr>
  </w:style>
  <w:style w:type="paragraph" w:styleId="Tittel">
    <w:name w:val="Title"/>
    <w:basedOn w:val="Normal"/>
    <w:next w:val="Normal"/>
    <w:link w:val="TittelTegn"/>
    <w:uiPriority w:val="10"/>
    <w:qFormat/>
    <w:rsid w:val="005D093C"/>
    <w:pPr>
      <w:spacing w:after="0" w:line="240" w:lineRule="auto"/>
      <w:contextualSpacing/>
    </w:pPr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character" w:styleId="TittelTegn" w:customStyle="1">
    <w:name w:val="Tittel Tegn"/>
    <w:basedOn w:val="Standardskriftforavsnitt"/>
    <w:link w:val="Tittel"/>
    <w:uiPriority w:val="10"/>
    <w:rsid w:val="00FD7882"/>
    <w:rPr>
      <w:rFonts w:asciiTheme="majorHAnsi" w:hAnsiTheme="majorHAnsi" w:eastAsiaTheme="majorEastAsia" w:cstheme="majorBidi"/>
      <w:color w:val="2A2859" w:themeColor="text2"/>
      <w:spacing w:val="-10"/>
      <w:kern w:val="28"/>
      <w:sz w:val="38"/>
      <w:szCs w:val="56"/>
    </w:rPr>
  </w:style>
  <w:style w:type="paragraph" w:styleId="Ingenmellomrom">
    <w:name w:val="No Spacing"/>
    <w:uiPriority w:val="1"/>
    <w:qFormat/>
    <w:rsid w:val="000119BE"/>
    <w:pPr>
      <w:spacing w:after="0" w:line="264" w:lineRule="auto"/>
    </w:pPr>
    <w:rPr>
      <w:sz w:val="20"/>
    </w:rPr>
  </w:style>
  <w:style w:type="character" w:styleId="Plassholdertekst">
    <w:name w:val="Placeholder Text"/>
    <w:basedOn w:val="Standardskriftforavsnitt"/>
    <w:uiPriority w:val="99"/>
    <w:semiHidden/>
    <w:rsid w:val="000119BE"/>
    <w:rPr>
      <w:color w:val="808080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95EC1"/>
    <w:pPr>
      <w:numPr>
        <w:ilvl w:val="1"/>
      </w:numPr>
      <w:spacing w:after="0"/>
    </w:pPr>
    <w:rPr>
      <w:rFonts w:eastAsiaTheme="minorEastAsia"/>
      <w:b/>
      <w:color w:val="2A2859" w:themeColor="text2"/>
    </w:rPr>
  </w:style>
  <w:style w:type="character" w:styleId="UndertittelTegn" w:customStyle="1">
    <w:name w:val="Undertittel Tegn"/>
    <w:basedOn w:val="Standardskriftforavsnitt"/>
    <w:link w:val="Undertittel"/>
    <w:uiPriority w:val="11"/>
    <w:rsid w:val="00FD7882"/>
    <w:rPr>
      <w:rFonts w:eastAsiaTheme="minorEastAsia"/>
      <w:b/>
      <w:color w:val="2A2859" w:themeColor="text2"/>
    </w:rPr>
  </w:style>
  <w:style w:type="paragraph" w:styleId="Referanserbrev" w:customStyle="1">
    <w:name w:val="Referanser brev"/>
    <w:basedOn w:val="Normal"/>
    <w:qFormat/>
    <w:rsid w:val="00095EC1"/>
    <w:pPr>
      <w:spacing w:after="0" w:line="240" w:lineRule="auto"/>
    </w:pPr>
    <w:rPr>
      <w:sz w:val="16"/>
    </w:rPr>
  </w:style>
  <w:style w:type="character" w:styleId="Overskrift2Tegn" w:customStyle="1">
    <w:name w:val="Overskrift 2 Tegn"/>
    <w:basedOn w:val="Standardskriftforavsnitt"/>
    <w:link w:val="Overskrift2"/>
    <w:uiPriority w:val="9"/>
    <w:rsid w:val="00FD7882"/>
    <w:rPr>
      <w:rFonts w:asciiTheme="majorHAnsi" w:hAnsiTheme="majorHAnsi" w:eastAsiaTheme="majorEastAsia" w:cstheme="majorBidi"/>
      <w:b/>
      <w:color w:val="000000" w:themeColor="text1"/>
      <w:sz w:val="20"/>
      <w:szCs w:val="26"/>
    </w:rPr>
  </w:style>
  <w:style w:type="table" w:styleId="Creunaenkel" w:customStyle="1">
    <w:name w:val="Creuna enkel"/>
    <w:basedOn w:val="Vanligtabell"/>
    <w:uiPriority w:val="99"/>
    <w:rsid w:val="006E006E"/>
    <w:pPr>
      <w:spacing w:after="0" w:line="240" w:lineRule="auto"/>
    </w:pPr>
    <w:rPr>
      <w:color w:val="030303"/>
      <w:sz w:val="20"/>
      <w:szCs w:val="21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cPr>
      <w:shd w:val="clear" w:color="auto" w:fill="auto"/>
      <w:tcMar>
        <w:top w:w="57" w:type="dxa"/>
        <w:bottom w:w="57" w:type="dxa"/>
      </w:tcMar>
    </w:tcPr>
    <w:tblStylePr w:type="firstRow">
      <w:rPr>
        <w:rFonts w:asciiTheme="majorHAnsi" w:hAnsiTheme="majorHAnsi"/>
        <w:color w:val="FFFFFF"/>
        <w:sz w:val="20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single" w:color="FFFFFF" w:themeColor="background1" w:sz="4" w:space="0"/>
          <w:tl2br w:val="nil"/>
          <w:tr2bl w:val="nil"/>
        </w:tcBorders>
        <w:shd w:val="clear" w:color="auto" w:fill="000000" w:themeFill="text1"/>
      </w:tcPr>
    </w:tblStylePr>
  </w:style>
  <w:style w:type="paragraph" w:styleId="Kopiogvedlegg" w:customStyle="1">
    <w:name w:val="Kopi og vedlegg"/>
    <w:basedOn w:val="Normal"/>
    <w:semiHidden/>
    <w:rsid w:val="00FD7882"/>
    <w:pPr>
      <w:spacing w:after="0"/>
    </w:pPr>
    <w:rPr>
      <w:sz w:val="16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1F18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obletekstTegn" w:customStyle="1">
    <w:name w:val="Bobletekst Tegn"/>
    <w:basedOn w:val="Standardskriftforavsnitt"/>
    <w:link w:val="Bobletekst"/>
    <w:uiPriority w:val="99"/>
    <w:semiHidden/>
    <w:rsid w:val="001F18CF"/>
    <w:rPr>
      <w:rFonts w:ascii="Tahoma" w:hAnsi="Tahoma" w:cs="Tahoma"/>
      <w:sz w:val="16"/>
      <w:szCs w:val="16"/>
    </w:rPr>
  </w:style>
  <w:style w:type="paragraph" w:styleId="Default" w:customStyle="1">
    <w:name w:val="Default"/>
    <w:rsid w:val="0097675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tyles" Target="style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numbering" Target="numbering.xml" Id="rId7" /><Relationship Type="http://schemas.openxmlformats.org/officeDocument/2006/relationships/endnotes" Target="endnotes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customXml" Target="../customXml/item6.xml" Id="rId6" /><Relationship Type="http://schemas.openxmlformats.org/officeDocument/2006/relationships/footnotes" Target="foot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webSettings" Target="webSettings.xml" Id="rId10" /><Relationship Type="http://schemas.openxmlformats.org/officeDocument/2006/relationships/customXml" Target="../customXml/item4.xml" Id="rId4" /><Relationship Type="http://schemas.openxmlformats.org/officeDocument/2006/relationships/settings" Target="settings.xml" Id="rId9" /><Relationship Type="http://schemas.openxmlformats.org/officeDocument/2006/relationships/header" Target="header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U:\Sentralapp\officemaler\Arbeidsgruppemaler\Oslo%20Tomt%20dokument.dotx" TargetMode="External"/></Relationships>
</file>

<file path=word/theme/theme1.xml><?xml version="1.0" encoding="utf-8"?>
<a:theme xmlns:a="http://schemas.openxmlformats.org/drawingml/2006/main" name="Office-tema">
  <a:themeElements>
    <a:clrScheme name="Oslo Kommune">
      <a:dk1>
        <a:srgbClr val="000000"/>
      </a:dk1>
      <a:lt1>
        <a:srgbClr val="FFFFFF"/>
      </a:lt1>
      <a:dk2>
        <a:srgbClr val="2A2859"/>
      </a:dk2>
      <a:lt2>
        <a:srgbClr val="F8F0DD"/>
      </a:lt2>
      <a:accent1>
        <a:srgbClr val="034B45"/>
      </a:accent1>
      <a:accent2>
        <a:srgbClr val="4EF8B6"/>
      </a:accent2>
      <a:accent3>
        <a:srgbClr val="C7F6C9"/>
      </a:accent3>
      <a:accent4>
        <a:srgbClr val="6FE9FF"/>
      </a:accent4>
      <a:accent5>
        <a:srgbClr val="FF8274"/>
      </a:accent5>
      <a:accent6>
        <a:srgbClr val="F9C66B"/>
      </a:accent6>
      <a:hlink>
        <a:srgbClr val="000000"/>
      </a:hlink>
      <a:folHlink>
        <a:srgbClr val="000000"/>
      </a:folHlink>
    </a:clrScheme>
    <a:fontScheme name="Oslo Sans Office">
      <a:majorFont>
        <a:latin typeface="Oslo Sans Office"/>
        <a:ea typeface=""/>
        <a:cs typeface=""/>
      </a:majorFont>
      <a:minorFont>
        <a:latin typeface="Oslo Sans Offic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haredContentType xmlns="Microsoft.SharePoint.Taxonomy.ContentTypeSync" SourceId="c528fd71-ad7b-48f8-811b-c0b5643803ab" ContentTypeId="0x01010016F48F0717DDBC43A26F9C4EC94D925E" PreviousValue="false" LastSyncTimeStamp="2021-04-13T11:08:19.683Z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Oslo Word med logo" ma:contentTypeID="0x01010016F48F0717DDBC43A26F9C4EC94D925E005314F198B5ED55468E5A8CAC00F82874" ma:contentTypeVersion="24" ma:contentTypeDescription="Felles innholdstype for Oslo Kommune" ma:contentTypeScope="" ma:versionID="686aa1be40d7012affe650d4770a5473">
  <xsd:schema xmlns:xsd="http://www.w3.org/2001/XMLSchema" xmlns:xs="http://www.w3.org/2001/XMLSchema" xmlns:p="http://schemas.microsoft.com/office/2006/metadata/properties" xmlns:ns2="7ed84371-acf6-4102-828c-2caf905b4736" xmlns:ns3="7ae10d8a-ae97-4dcc-ace7-af969578f0e4" xmlns:ns4="566c39c6-bfa1-4f4b-ac26-13771548552a" targetNamespace="http://schemas.microsoft.com/office/2006/metadata/properties" ma:root="true" ma:fieldsID="3b7c3acf254304d1d8583989aeaf4f4b" ns2:_="" ns3:_="" ns4:_="">
    <xsd:import namespace="7ed84371-acf6-4102-828c-2caf905b4736"/>
    <xsd:import namespace="7ae10d8a-ae97-4dcc-ace7-af969578f0e4"/>
    <xsd:import namespace="566c39c6-bfa1-4f4b-ac26-13771548552a"/>
    <xsd:element name="properties">
      <xsd:complexType>
        <xsd:sequence>
          <xsd:element name="documentManagement">
            <xsd:complexType>
              <xsd:all>
                <xsd:element ref="ns2:OK_Felles_Arkivverdig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4:TaxCatchAll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d84371-acf6-4102-828c-2caf905b4736" elementFormDefault="qualified">
    <xsd:import namespace="http://schemas.microsoft.com/office/2006/documentManagement/types"/>
    <xsd:import namespace="http://schemas.microsoft.com/office/infopath/2007/PartnerControls"/>
    <xsd:element name="OK_Felles_Arkivverdig" ma:index="8" nillable="true" ma:displayName="Arkivverdig" ma:description="Skal dokumentet bli arkivert i virksomhetens arkivssytem?" ma:format="Dropdown" ma:indexed="true" ma:internalName="OK_Felles_Arkivverdig">
      <xsd:simpleType>
        <xsd:restriction base="dms:Choice">
          <xsd:enumeration value="Ja"/>
          <xsd:enumeration value="Nei"/>
          <xsd:enumeration value="Arkiv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10d8a-ae97-4dcc-ace7-af969578f0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Bildemerkelapper" ma:readOnly="false" ma:fieldId="{5cf76f15-5ced-4ddc-b409-7134ff3c332f}" ma:taxonomyMulti="true" ma:sspId="c528fd71-ad7b-48f8-811b-c0b5643803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6c39c6-bfa1-4f4b-ac26-13771548552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8552a47-582d-422d-b8fb-593d1c9c15ff}" ma:internalName="TaxCatchAll" ma:showField="CatchAllData" ma:web="566c39c6-bfa1-4f4b-ac26-1377154855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K_Felles_Arkivverdig xmlns="7ed84371-acf6-4102-828c-2caf905b4736" xsi:nil="true"/>
    <lcf76f155ced4ddcb4097134ff3c332f xmlns="7ae10d8a-ae97-4dcc-ace7-af969578f0e4">
      <Terms xmlns="http://schemas.microsoft.com/office/infopath/2007/PartnerControls"/>
    </lcf76f155ced4ddcb4097134ff3c332f>
    <TaxCatchAll xmlns="566c39c6-bfa1-4f4b-ac26-13771548552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root>
</root>
</file>

<file path=customXml/itemProps1.xml><?xml version="1.0" encoding="utf-8"?>
<ds:datastoreItem xmlns:ds="http://schemas.openxmlformats.org/officeDocument/2006/customXml" ds:itemID="{48E5A1F4-DB4B-4D49-AAAE-645494DE4983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D5B0ACD6-7ED4-42CD-A068-CC4ADA7140F9}"/>
</file>

<file path=customXml/itemProps3.xml><?xml version="1.0" encoding="utf-8"?>
<ds:datastoreItem xmlns:ds="http://schemas.openxmlformats.org/officeDocument/2006/customXml" ds:itemID="{C00F4FB0-17B8-483E-9E44-F06AE2B58398}">
  <ds:schemaRefs>
    <ds:schemaRef ds:uri="http://schemas.microsoft.com/office/2006/metadata/properties"/>
    <ds:schemaRef ds:uri="http://schemas.microsoft.com/office/infopath/2007/PartnerControls"/>
    <ds:schemaRef ds:uri="7ed84371-acf6-4102-828c-2caf905b4736"/>
  </ds:schemaRefs>
</ds:datastoreItem>
</file>

<file path=customXml/itemProps4.xml><?xml version="1.0" encoding="utf-8"?>
<ds:datastoreItem xmlns:ds="http://schemas.openxmlformats.org/officeDocument/2006/customXml" ds:itemID="{4B70ECB1-C229-47DD-A4CD-7A7630A3D205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283E1496-21A8-4DD7-B2E3-6AADC20F44E2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EF2AC1A3-F3AD-4EAF-9E2E-E2FB94C30E62}">
  <ds:schemaRefs/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Oslo%20Tomt%20dokument.dotx</ap:Template>
  <ap:Application>Microsoft Word for the web</ap:Application>
  <ap:DocSecurity>0</ap:DocSecurity>
  <ap:ScaleCrop>false</ap:ScaleCrop>
  <ap:Company>Oslo kommune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Cecilie Trehjørningen</dc:creator>
  <lastModifiedBy>Marianne Clausen</lastModifiedBy>
  <revision>5</revision>
  <dcterms:created xsi:type="dcterms:W3CDTF">2023-01-10T14:47:00.0000000Z</dcterms:created>
  <dcterms:modified xsi:type="dcterms:W3CDTF">2023-02-14T12:18:12.5774718Z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icrosoft Theme">
    <vt:lpwstr>Selmer 011</vt:lpwstr>
  </property>
  <property fmtid="{D5CDD505-2E9C-101B-9397-08002B2CF9AE}" pid="3" name="ContentTypeId">
    <vt:lpwstr>0x01010016F48F0717DDBC43A26F9C4EC94D925E005314F198B5ED55468E5A8CAC00F82874</vt:lpwstr>
  </property>
  <property fmtid="{D5CDD505-2E9C-101B-9397-08002B2CF9AE}" pid="4" name="Order">
    <vt:r8>100</vt:r8>
  </property>
  <property fmtid="{D5CDD505-2E9C-101B-9397-08002B2CF9AE}" pid="5" name="_ExtendedDescription">
    <vt:lpwstr/>
  </property>
  <property fmtid="{D5CDD505-2E9C-101B-9397-08002B2CF9AE}" pid="6" name="MSIP_Label_7a2396b7-5846-48ff-8468-5f49f8ad722a_Enabled">
    <vt:lpwstr>true</vt:lpwstr>
  </property>
  <property fmtid="{D5CDD505-2E9C-101B-9397-08002B2CF9AE}" pid="7" name="MSIP_Label_7a2396b7-5846-48ff-8468-5f49f8ad722a_SetDate">
    <vt:lpwstr>2023-01-10T14:47:18Z</vt:lpwstr>
  </property>
  <property fmtid="{D5CDD505-2E9C-101B-9397-08002B2CF9AE}" pid="8" name="MSIP_Label_7a2396b7-5846-48ff-8468-5f49f8ad722a_Method">
    <vt:lpwstr>Standard</vt:lpwstr>
  </property>
  <property fmtid="{D5CDD505-2E9C-101B-9397-08002B2CF9AE}" pid="9" name="MSIP_Label_7a2396b7-5846-48ff-8468-5f49f8ad722a_Name">
    <vt:lpwstr>Lav</vt:lpwstr>
  </property>
  <property fmtid="{D5CDD505-2E9C-101B-9397-08002B2CF9AE}" pid="10" name="MSIP_Label_7a2396b7-5846-48ff-8468-5f49f8ad722a_SiteId">
    <vt:lpwstr>e6795081-6391-442e-9ab4-5e9ef74f18ea</vt:lpwstr>
  </property>
  <property fmtid="{D5CDD505-2E9C-101B-9397-08002B2CF9AE}" pid="11" name="MSIP_Label_7a2396b7-5846-48ff-8468-5f49f8ad722a_ActionId">
    <vt:lpwstr>84131591-5666-438e-bc16-20b844187a9d</vt:lpwstr>
  </property>
  <property fmtid="{D5CDD505-2E9C-101B-9397-08002B2CF9AE}" pid="12" name="MSIP_Label_7a2396b7-5846-48ff-8468-5f49f8ad722a_ContentBits">
    <vt:lpwstr>0</vt:lpwstr>
  </property>
  <property fmtid="{D5CDD505-2E9C-101B-9397-08002B2CF9AE}" pid="13" name="MediaServiceImageTags">
    <vt:lpwstr/>
  </property>
</Properties>
</file>